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231DB" w14:textId="0FBC44C6" w:rsidR="00B93B71" w:rsidRPr="005B2D7C" w:rsidRDefault="004E310B" w:rsidP="00252AE4">
      <w:pPr>
        <w:rPr>
          <w:b/>
        </w:rPr>
      </w:pPr>
      <w:r>
        <w:rPr>
          <w:noProof/>
        </w:rPr>
        <mc:AlternateContent>
          <mc:Choice Requires="wps">
            <w:drawing>
              <wp:anchor distT="0" distB="0" distL="114300" distR="114300" simplePos="0" relativeHeight="251658257" behindDoc="0" locked="0" layoutInCell="1" allowOverlap="1" wp14:anchorId="562F7121" wp14:editId="7513DF45">
                <wp:simplePos x="0" y="0"/>
                <wp:positionH relativeFrom="page">
                  <wp:posOffset>495300</wp:posOffset>
                </wp:positionH>
                <wp:positionV relativeFrom="page">
                  <wp:posOffset>4809490</wp:posOffset>
                </wp:positionV>
                <wp:extent cx="2377440" cy="2516505"/>
                <wp:effectExtent l="0" t="0" r="0" b="23495"/>
                <wp:wrapTight wrapText="bothSides">
                  <wp:wrapPolygon edited="0">
                    <wp:start x="231" y="0"/>
                    <wp:lineTo x="231" y="21584"/>
                    <wp:lineTo x="21000" y="21584"/>
                    <wp:lineTo x="21000" y="0"/>
                    <wp:lineTo x="231" y="0"/>
                  </wp:wrapPolygon>
                </wp:wrapTight>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3A0E48" w14:textId="77777777" w:rsidR="00766CF8" w:rsidRDefault="00766CF8" w:rsidP="00676732">
                            <w:pPr>
                              <w:pStyle w:val="BodyText2"/>
                            </w:pPr>
                            <w:r>
                              <w:t>Students will have the opportunity to have P.E. twice a week and every other Friday.  Students are encouraged to have tennis shoes and comfortable clothes that they can move and be active in on these days.  My belief is that as long as students are positive, giving their best effort and courteous to others</w:t>
                            </w:r>
                            <w:proofErr w:type="gramStart"/>
                            <w:r>
                              <w:t>,  their</w:t>
                            </w:r>
                            <w:proofErr w:type="gramEnd"/>
                            <w:r>
                              <w:t xml:space="preserve"> PE experience will be a positive and rewarding  journey.</w:t>
                            </w:r>
                          </w:p>
                          <w:p w14:paraId="7142DE08" w14:textId="77777777" w:rsidR="00766CF8" w:rsidRDefault="00766CF8" w:rsidP="00676732">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39pt;margin-top:378.7pt;width:187.2pt;height:198.1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" mv:complextextbox="1" filled="f" stroked="f">
                <v:textbox inset=",0,,0">
                  <w:txbxContent>
                    <w:p w14:paraId="7F3A0E48" w14:textId="77777777" w:rsidR="00766CF8" w:rsidRDefault="00766CF8" w:rsidP="00676732">
                      <w:pPr>
                        <w:pStyle w:val="BodyText2"/>
                      </w:pPr>
                      <w:r>
                        <w:t>Students will have the opportunity to have P.E. twice a week and every other Friday.  Students are encouraged to have tennis shoes and comfortable clothes that they can move and be active in on these days.  My belief is that as long as students are positive, giving their best effort and courteous to others</w:t>
                      </w:r>
                      <w:proofErr w:type="gramStart"/>
                      <w:r>
                        <w:t>,  their</w:t>
                      </w:r>
                      <w:proofErr w:type="gramEnd"/>
                      <w:r>
                        <w:t xml:space="preserve"> PE experience will be a positive and rewarding  journey.</w:t>
                      </w:r>
                    </w:p>
                    <w:p w14:paraId="7142DE08" w14:textId="77777777" w:rsidR="00766CF8" w:rsidRDefault="00766CF8" w:rsidP="00676732">
                      <w:pPr>
                        <w:pStyle w:val="BodyText2"/>
                        <w:jc w:val="left"/>
                      </w:pPr>
                    </w:p>
                  </w:txbxContent>
                </v:textbox>
                <w10:wrap type="tight" anchorx="page" anchory="page"/>
              </v:shape>
            </w:pict>
          </mc:Fallback>
        </mc:AlternateContent>
      </w:r>
      <w:r w:rsidR="00A77EF3">
        <w:rPr>
          <w:noProof/>
        </w:rPr>
        <w:drawing>
          <wp:anchor distT="0" distB="0" distL="114300" distR="114300" simplePos="0" relativeHeight="251662392" behindDoc="0" locked="0" layoutInCell="1" allowOverlap="1" wp14:anchorId="16694391" wp14:editId="5F51E1EC">
            <wp:simplePos x="0" y="0"/>
            <wp:positionH relativeFrom="page">
              <wp:posOffset>7169150</wp:posOffset>
            </wp:positionH>
            <wp:positionV relativeFrom="page">
              <wp:posOffset>5725795</wp:posOffset>
            </wp:positionV>
            <wp:extent cx="2389505" cy="1590040"/>
            <wp:effectExtent l="0" t="0" r="0" b="10160"/>
            <wp:wrapThrough wrapText="bothSides">
              <wp:wrapPolygon edited="0">
                <wp:start x="0" y="0"/>
                <wp:lineTo x="0" y="21393"/>
                <wp:lineTo x="21353" y="21393"/>
                <wp:lineTo x="21353" y="0"/>
                <wp:lineTo x="0" y="0"/>
              </wp:wrapPolygon>
            </wp:wrapThrough>
            <wp:docPr id="36" name="Picture 36" descr="Macintosh HD:Users:alliso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ison:Desktop:Unknown-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50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EE5" w:rsidRPr="000F0439">
        <w:rPr>
          <w:noProof/>
        </w:rPr>
        <mc:AlternateContent>
          <mc:Choice Requires="wps">
            <w:drawing>
              <wp:anchor distT="0" distB="0" distL="114300" distR="114300" simplePos="0" relativeHeight="251658290" behindDoc="0" locked="0" layoutInCell="1" allowOverlap="1" wp14:anchorId="6355092D" wp14:editId="504DF982">
                <wp:simplePos x="0" y="0"/>
                <wp:positionH relativeFrom="page">
                  <wp:posOffset>7622540</wp:posOffset>
                </wp:positionH>
                <wp:positionV relativeFrom="page">
                  <wp:posOffset>3713480</wp:posOffset>
                </wp:positionV>
                <wp:extent cx="2413635" cy="1626235"/>
                <wp:effectExtent l="50800" t="152400" r="50165" b="151765"/>
                <wp:wrapTight wrapText="bothSides">
                  <wp:wrapPolygon edited="0">
                    <wp:start x="19860" y="-470"/>
                    <wp:lineTo x="627" y="-3295"/>
                    <wp:lineTo x="-260" y="7421"/>
                    <wp:lineTo x="-244" y="18300"/>
                    <wp:lineTo x="184" y="21438"/>
                    <wp:lineTo x="1763" y="21725"/>
                    <wp:lineTo x="2044" y="21097"/>
                    <wp:lineTo x="14873" y="21055"/>
                    <wp:lineTo x="16001" y="21261"/>
                    <wp:lineTo x="21324" y="17812"/>
                    <wp:lineTo x="21174" y="11327"/>
                    <wp:lineTo x="21213" y="-223"/>
                    <wp:lineTo x="19860" y="-470"/>
                  </wp:wrapPolygon>
                </wp:wrapTight>
                <wp:docPr id="30" name="Text Box 30"/>
                <wp:cNvGraphicFramePr/>
                <a:graphic xmlns:a="http://schemas.openxmlformats.org/drawingml/2006/main">
                  <a:graphicData uri="http://schemas.microsoft.com/office/word/2010/wordprocessingShape">
                    <wps:wsp>
                      <wps:cNvSpPr txBox="1"/>
                      <wps:spPr>
                        <a:xfrm rot="21180000">
                          <a:off x="0" y="0"/>
                          <a:ext cx="2413635" cy="162623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7CE92" w14:textId="77777777" w:rsidR="00766CF8" w:rsidRPr="00777EE5" w:rsidRDefault="00766CF8" w:rsidP="000F0439">
                            <w:pPr>
                              <w:pStyle w:val="Heading5"/>
                              <w:rPr>
                                <w:sz w:val="36"/>
                                <w:szCs w:val="36"/>
                              </w:rPr>
                            </w:pPr>
                            <w:r w:rsidRPr="00777EE5">
                              <w:rPr>
                                <w:sz w:val="36"/>
                                <w:szCs w:val="36"/>
                              </w:rPr>
                              <w:t>Mrs. Alison Feeney</w:t>
                            </w:r>
                          </w:p>
                          <w:p w14:paraId="215CA6FC" w14:textId="77777777" w:rsidR="00766CF8" w:rsidRPr="00777EE5" w:rsidRDefault="00766CF8" w:rsidP="000F0439">
                            <w:pPr>
                              <w:pStyle w:val="Heading5"/>
                              <w:rPr>
                                <w:sz w:val="36"/>
                                <w:szCs w:val="36"/>
                              </w:rPr>
                            </w:pPr>
                            <w:r w:rsidRPr="00777EE5">
                              <w:rPr>
                                <w:sz w:val="36"/>
                                <w:szCs w:val="36"/>
                              </w:rPr>
                              <w:t>Elementary PE</w:t>
                            </w:r>
                          </w:p>
                          <w:p w14:paraId="7A7ED368" w14:textId="77777777" w:rsidR="00766CF8" w:rsidRPr="00777EE5" w:rsidRDefault="00766CF8" w:rsidP="000F0439">
                            <w:pPr>
                              <w:pStyle w:val="Heading5"/>
                              <w:rPr>
                                <w:sz w:val="36"/>
                                <w:szCs w:val="36"/>
                              </w:rPr>
                            </w:pPr>
                            <w:r w:rsidRPr="00777EE5">
                              <w:rPr>
                                <w:sz w:val="36"/>
                                <w:szCs w:val="36"/>
                              </w:rPr>
                              <w:t>Centura Public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600.2pt;margin-top:292.4pt;width:190.05pt;height:128.05pt;rotation:-7;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" filled="f" stroked="f">
                <v:textbox>
                  <w:txbxContent>
                    <w:p w14:paraId="7917CE92" w14:textId="77777777" w:rsidR="00766CF8" w:rsidRPr="00777EE5" w:rsidRDefault="00766CF8" w:rsidP="000F0439">
                      <w:pPr>
                        <w:pStyle w:val="Heading5"/>
                        <w:rPr>
                          <w:sz w:val="36"/>
                          <w:szCs w:val="36"/>
                        </w:rPr>
                      </w:pPr>
                      <w:r w:rsidRPr="00777EE5">
                        <w:rPr>
                          <w:sz w:val="36"/>
                          <w:szCs w:val="36"/>
                        </w:rPr>
                        <w:t>Mrs. Alison Feeney</w:t>
                      </w:r>
                    </w:p>
                    <w:p w14:paraId="215CA6FC" w14:textId="77777777" w:rsidR="00766CF8" w:rsidRPr="00777EE5" w:rsidRDefault="00766CF8" w:rsidP="000F0439">
                      <w:pPr>
                        <w:pStyle w:val="Heading5"/>
                        <w:rPr>
                          <w:sz w:val="36"/>
                          <w:szCs w:val="36"/>
                        </w:rPr>
                      </w:pPr>
                      <w:r w:rsidRPr="00777EE5">
                        <w:rPr>
                          <w:sz w:val="36"/>
                          <w:szCs w:val="36"/>
                        </w:rPr>
                        <w:t>Elementary PE</w:t>
                      </w:r>
                    </w:p>
                    <w:p w14:paraId="7A7ED368" w14:textId="77777777" w:rsidR="00766CF8" w:rsidRPr="00777EE5" w:rsidRDefault="00766CF8" w:rsidP="000F0439">
                      <w:pPr>
                        <w:pStyle w:val="Heading5"/>
                        <w:rPr>
                          <w:sz w:val="36"/>
                          <w:szCs w:val="36"/>
                        </w:rPr>
                      </w:pPr>
                      <w:r w:rsidRPr="00777EE5">
                        <w:rPr>
                          <w:sz w:val="36"/>
                          <w:szCs w:val="36"/>
                        </w:rPr>
                        <w:t>Centura Public Schools</w:t>
                      </w:r>
                    </w:p>
                  </w:txbxContent>
                </v:textbox>
                <w10:wrap type="tight" anchorx="page" anchory="page"/>
              </v:shape>
            </w:pict>
          </mc:Fallback>
        </mc:AlternateContent>
      </w:r>
      <w:r w:rsidR="00777EE5">
        <w:rPr>
          <w:noProof/>
        </w:rPr>
        <w:drawing>
          <wp:anchor distT="0" distB="0" distL="114300" distR="114300" simplePos="0" relativeHeight="251658280" behindDoc="0" locked="0" layoutInCell="1" allowOverlap="1" wp14:anchorId="5A69DB39" wp14:editId="2A0C023C">
            <wp:simplePos x="0" y="0"/>
            <wp:positionH relativeFrom="page">
              <wp:posOffset>6921500</wp:posOffset>
            </wp:positionH>
            <wp:positionV relativeFrom="page">
              <wp:posOffset>3278505</wp:posOffset>
            </wp:positionV>
            <wp:extent cx="2860040" cy="2400300"/>
            <wp:effectExtent l="0" t="0" r="10160" b="12700"/>
            <wp:wrapTight wrapText="bothSides">
              <wp:wrapPolygon edited="0">
                <wp:start x="12853" y="0"/>
                <wp:lineTo x="6906" y="229"/>
                <wp:lineTo x="1918" y="1829"/>
                <wp:lineTo x="1918" y="3657"/>
                <wp:lineTo x="0" y="5029"/>
                <wp:lineTo x="0" y="11200"/>
                <wp:lineTo x="2110" y="14629"/>
                <wp:lineTo x="2302" y="15543"/>
                <wp:lineTo x="4604" y="18286"/>
                <wp:lineTo x="5371" y="18286"/>
                <wp:lineTo x="5371" y="19657"/>
                <wp:lineTo x="7481" y="21486"/>
                <wp:lineTo x="9016" y="21486"/>
                <wp:lineTo x="10359" y="21486"/>
                <wp:lineTo x="10742" y="18286"/>
                <wp:lineTo x="14004" y="18286"/>
                <wp:lineTo x="15346" y="17143"/>
                <wp:lineTo x="15155" y="14629"/>
                <wp:lineTo x="18991" y="12800"/>
                <wp:lineTo x="20142" y="11200"/>
                <wp:lineTo x="19950" y="10971"/>
                <wp:lineTo x="21485" y="8686"/>
                <wp:lineTo x="21485" y="2743"/>
                <wp:lineTo x="19567" y="1143"/>
                <wp:lineTo x="17073" y="0"/>
                <wp:lineTo x="12853" y="0"/>
              </wp:wrapPolygon>
            </wp:wrapTight>
            <wp:docPr id="13"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9"/>
                    <a:srcRect/>
                    <a:stretch>
                      <a:fillRect/>
                    </a:stretch>
                  </pic:blipFill>
                  <pic:spPr bwMode="auto">
                    <a:xfrm>
                      <a:off x="0" y="0"/>
                      <a:ext cx="2860040" cy="2400300"/>
                    </a:xfrm>
                    <a:prstGeom prst="rect">
                      <a:avLst/>
                    </a:prstGeom>
                    <a:noFill/>
                    <a:ln w="9525">
                      <a:noFill/>
                      <a:miter lim="800000"/>
                      <a:headEnd/>
                      <a:tailEnd/>
                    </a:ln>
                  </pic:spPr>
                </pic:pic>
              </a:graphicData>
            </a:graphic>
          </wp:anchor>
        </w:drawing>
      </w:r>
      <w:r w:rsidR="00777EE5">
        <w:rPr>
          <w:noProof/>
        </w:rPr>
        <w:drawing>
          <wp:anchor distT="0" distB="0" distL="118745" distR="118745" simplePos="0" relativeHeight="251658279" behindDoc="0" locked="0" layoutInCell="0" allowOverlap="1" wp14:anchorId="29BE7A2F" wp14:editId="0B62345F">
            <wp:simplePos x="0" y="0"/>
            <wp:positionH relativeFrom="page">
              <wp:posOffset>7085965</wp:posOffset>
            </wp:positionH>
            <wp:positionV relativeFrom="page">
              <wp:posOffset>1110615</wp:posOffset>
            </wp:positionV>
            <wp:extent cx="2602230" cy="2167890"/>
            <wp:effectExtent l="0" t="0" r="0" b="0"/>
            <wp:wrapTight wrapText="bothSides">
              <wp:wrapPolygon edited="0">
                <wp:start x="0" y="0"/>
                <wp:lineTo x="0" y="21258"/>
                <wp:lineTo x="21294" y="21258"/>
                <wp:lineTo x="21294" y="0"/>
                <wp:lineTo x="0" y="0"/>
              </wp:wrapPolygon>
            </wp:wrapTight>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4 pics:RF478138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02230" cy="2167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3A09" w:rsidRPr="00B93B71">
        <w:rPr>
          <w:noProof/>
        </w:rPr>
        <mc:AlternateContent>
          <mc:Choice Requires="wps">
            <w:drawing>
              <wp:anchor distT="0" distB="0" distL="114300" distR="114300" simplePos="0" relativeHeight="251659320" behindDoc="0" locked="0" layoutInCell="1" allowOverlap="1" wp14:anchorId="517FC513" wp14:editId="2DB85C52">
                <wp:simplePos x="0" y="0"/>
                <wp:positionH relativeFrom="page">
                  <wp:posOffset>535940</wp:posOffset>
                </wp:positionH>
                <wp:positionV relativeFrom="page">
                  <wp:posOffset>3067685</wp:posOffset>
                </wp:positionV>
                <wp:extent cx="2256790" cy="810895"/>
                <wp:effectExtent l="0" t="152400" r="3810" b="128905"/>
                <wp:wrapTight wrapText="bothSides">
                  <wp:wrapPolygon edited="0">
                    <wp:start x="20276" y="-933"/>
                    <wp:lineTo x="672" y="-6269"/>
                    <wp:lineTo x="211" y="20840"/>
                    <wp:lineTo x="3106" y="21830"/>
                    <wp:lineTo x="3407" y="20569"/>
                    <wp:lineTo x="15167" y="20498"/>
                    <wp:lineTo x="17097" y="21157"/>
                    <wp:lineTo x="21284" y="15090"/>
                    <wp:lineTo x="21241" y="-603"/>
                    <wp:lineTo x="20276" y="-933"/>
                  </wp:wrapPolygon>
                </wp:wrapTight>
                <wp:docPr id="28" name="Text Box 28"/>
                <wp:cNvGraphicFramePr/>
                <a:graphic xmlns:a="http://schemas.openxmlformats.org/drawingml/2006/main">
                  <a:graphicData uri="http://schemas.microsoft.com/office/word/2010/wordprocessingShape">
                    <wps:wsp>
                      <wps:cNvSpPr txBox="1"/>
                      <wps:spPr>
                        <a:xfrm rot="21180000">
                          <a:off x="0" y="0"/>
                          <a:ext cx="2256790" cy="81089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C17BD" w14:textId="77777777" w:rsidR="00766CF8" w:rsidRPr="00A63A09" w:rsidRDefault="00766CF8" w:rsidP="00A63A09">
                            <w:pPr>
                              <w:pStyle w:val="Heading4"/>
                              <w:jc w:val="center"/>
                              <w:rPr>
                                <w:sz w:val="48"/>
                                <w:szCs w:val="48"/>
                              </w:rPr>
                            </w:pPr>
                            <w:r w:rsidRPr="00A63A09">
                              <w:rPr>
                                <w:sz w:val="48"/>
                                <w:szCs w:val="48"/>
                              </w:rPr>
                              <w:t>Physical Activity Rocks</w:t>
                            </w:r>
                            <w:r>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42.2pt;margin-top:241.55pt;width:177.7pt;height:63.85pt;rotation:-7;z-index:25165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" filled="f" stroked="f">
                <v:textbox>
                  <w:txbxContent>
                    <w:p w14:paraId="6D1C17BD" w14:textId="77777777" w:rsidR="00766CF8" w:rsidRPr="00A63A09" w:rsidRDefault="00766CF8" w:rsidP="00A63A09">
                      <w:pPr>
                        <w:pStyle w:val="Heading4"/>
                        <w:jc w:val="center"/>
                        <w:rPr>
                          <w:sz w:val="48"/>
                          <w:szCs w:val="48"/>
                        </w:rPr>
                      </w:pPr>
                      <w:r w:rsidRPr="00A63A09">
                        <w:rPr>
                          <w:sz w:val="48"/>
                          <w:szCs w:val="48"/>
                        </w:rPr>
                        <w:t>Physical Activity Rocks</w:t>
                      </w:r>
                      <w:r>
                        <w:rPr>
                          <w:sz w:val="48"/>
                          <w:szCs w:val="48"/>
                        </w:rPr>
                        <w:t>!</w:t>
                      </w:r>
                    </w:p>
                  </w:txbxContent>
                </v:textbox>
                <w10:wrap type="tight" anchorx="page" anchory="page"/>
              </v:shape>
            </w:pict>
          </mc:Fallback>
        </mc:AlternateContent>
      </w:r>
      <w:r w:rsidR="00A63A09">
        <w:rPr>
          <w:noProof/>
        </w:rPr>
        <w:drawing>
          <wp:anchor distT="0" distB="0" distL="114300" distR="114300" simplePos="0" relativeHeight="251658272" behindDoc="0" locked="0" layoutInCell="1" allowOverlap="1" wp14:anchorId="14BA7748" wp14:editId="507EAF31">
            <wp:simplePos x="0" y="0"/>
            <wp:positionH relativeFrom="page">
              <wp:posOffset>365760</wp:posOffset>
            </wp:positionH>
            <wp:positionV relativeFrom="page">
              <wp:posOffset>2742565</wp:posOffset>
            </wp:positionV>
            <wp:extent cx="2589530" cy="2028190"/>
            <wp:effectExtent l="0" t="0" r="1270" b="3810"/>
            <wp:wrapTight wrapText="bothSides">
              <wp:wrapPolygon edited="0">
                <wp:start x="12712" y="0"/>
                <wp:lineTo x="7204" y="0"/>
                <wp:lineTo x="636" y="2435"/>
                <wp:lineTo x="0" y="5410"/>
                <wp:lineTo x="0" y="10279"/>
                <wp:lineTo x="636" y="12984"/>
                <wp:lineTo x="3602" y="17312"/>
                <wp:lineTo x="3814" y="18124"/>
                <wp:lineTo x="7839" y="21370"/>
                <wp:lineTo x="8898" y="21370"/>
                <wp:lineTo x="10382" y="21370"/>
                <wp:lineTo x="15255" y="17312"/>
                <wp:lineTo x="17161" y="12984"/>
                <wp:lineTo x="19492" y="12714"/>
                <wp:lineTo x="21187" y="9197"/>
                <wp:lineTo x="21399" y="7033"/>
                <wp:lineTo x="21399" y="2976"/>
                <wp:lineTo x="19704" y="1082"/>
                <wp:lineTo x="17161" y="0"/>
                <wp:lineTo x="12712" y="0"/>
              </wp:wrapPolygon>
            </wp:wrapTight>
            <wp:docPr id="12"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9"/>
                    <a:srcRect/>
                    <a:stretch>
                      <a:fillRect/>
                    </a:stretch>
                  </pic:blipFill>
                  <pic:spPr bwMode="auto">
                    <a:xfrm>
                      <a:off x="0" y="0"/>
                      <a:ext cx="2589530" cy="2028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3A09">
        <w:rPr>
          <w:noProof/>
        </w:rPr>
        <w:drawing>
          <wp:anchor distT="0" distB="0" distL="114300" distR="114300" simplePos="0" relativeHeight="251657229" behindDoc="0" locked="0" layoutInCell="1" allowOverlap="1" wp14:anchorId="2713C0D2" wp14:editId="3BD8FFD9">
            <wp:simplePos x="0" y="0"/>
            <wp:positionH relativeFrom="page">
              <wp:posOffset>617220</wp:posOffset>
            </wp:positionH>
            <wp:positionV relativeFrom="page">
              <wp:posOffset>424180</wp:posOffset>
            </wp:positionV>
            <wp:extent cx="2177415" cy="2073275"/>
            <wp:effectExtent l="0" t="0" r="6985" b="9525"/>
            <wp:wrapThrough wrapText="bothSides">
              <wp:wrapPolygon edited="0">
                <wp:start x="0" y="0"/>
                <wp:lineTo x="0" y="21435"/>
                <wp:lineTo x="21417" y="21435"/>
                <wp:lineTo x="21417" y="0"/>
                <wp:lineTo x="0" y="0"/>
              </wp:wrapPolygon>
            </wp:wrapThrough>
            <wp:docPr id="33" name="Picture 33" descr="Macintosh HD:Users:allison:Desktop:picutres:Screen Shot 2013-04-23 at 9.13.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ison:Desktop:picutres:Screen Shot 2013-04-23 at 9.13.0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41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EC" w:rsidRPr="002602EC">
        <w:rPr>
          <w:noProof/>
        </w:rPr>
        <mc:AlternateContent>
          <mc:Choice Requires="wps">
            <w:drawing>
              <wp:anchor distT="0" distB="0" distL="114300" distR="114300" simplePos="0" relativeHeight="251658296" behindDoc="0" locked="0" layoutInCell="1" allowOverlap="1" wp14:anchorId="0EDBED38" wp14:editId="26283877">
                <wp:simplePos x="0" y="0"/>
                <wp:positionH relativeFrom="page">
                  <wp:posOffset>4128770</wp:posOffset>
                </wp:positionH>
                <wp:positionV relativeFrom="page">
                  <wp:posOffset>5418455</wp:posOffset>
                </wp:positionV>
                <wp:extent cx="1871980" cy="413385"/>
                <wp:effectExtent l="0" t="127000" r="0" b="120015"/>
                <wp:wrapTight wrapText="bothSides">
                  <wp:wrapPolygon edited="0">
                    <wp:start x="19458" y="-1953"/>
                    <wp:lineTo x="698" y="-7035"/>
                    <wp:lineTo x="239" y="20790"/>
                    <wp:lineTo x="2566" y="22084"/>
                    <wp:lineTo x="2928" y="19611"/>
                    <wp:lineTo x="14452" y="19332"/>
                    <wp:lineTo x="17361" y="20950"/>
                    <wp:lineTo x="21173" y="11035"/>
                    <wp:lineTo x="21203" y="-982"/>
                    <wp:lineTo x="19458" y="-1953"/>
                  </wp:wrapPolygon>
                </wp:wrapTight>
                <wp:docPr id="29" name="Text Box 29"/>
                <wp:cNvGraphicFramePr/>
                <a:graphic xmlns:a="http://schemas.openxmlformats.org/drawingml/2006/main">
                  <a:graphicData uri="http://schemas.microsoft.com/office/word/2010/wordprocessingShape">
                    <wps:wsp>
                      <wps:cNvSpPr txBox="1"/>
                      <wps:spPr>
                        <a:xfrm rot="21180000">
                          <a:off x="0" y="0"/>
                          <a:ext cx="1871980" cy="41338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9CD2C" w14:textId="77777777" w:rsidR="00766CF8" w:rsidRPr="00676732" w:rsidRDefault="00766CF8" w:rsidP="002602EC">
                            <w:pPr>
                              <w:pStyle w:val="Heading6"/>
                              <w:rPr>
                                <w:sz w:val="32"/>
                                <w:szCs w:val="32"/>
                              </w:rPr>
                            </w:pPr>
                            <w:r w:rsidRPr="00676732">
                              <w:rPr>
                                <w:sz w:val="32"/>
                                <w:szCs w:val="32"/>
                              </w:rPr>
                              <w:t>Feel free to contact me</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325.1pt;margin-top:426.65pt;width:147.4pt;height:32.55pt;rotation:-7;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" filled="f" stroked="f">
                <v:textbox>
                  <w:txbxContent>
                    <w:p w14:paraId="2C09CD2C" w14:textId="77777777" w:rsidR="00766CF8" w:rsidRPr="00676732" w:rsidRDefault="00766CF8" w:rsidP="002602EC">
                      <w:pPr>
                        <w:pStyle w:val="Heading6"/>
                        <w:rPr>
                          <w:sz w:val="32"/>
                          <w:szCs w:val="32"/>
                        </w:rPr>
                      </w:pPr>
                      <w:r w:rsidRPr="00676732">
                        <w:rPr>
                          <w:sz w:val="32"/>
                          <w:szCs w:val="32"/>
                        </w:rPr>
                        <w:t>Feel free to contact me</w:t>
                      </w:r>
                      <w:r>
                        <w:rPr>
                          <w:sz w:val="32"/>
                          <w:szCs w:val="32"/>
                        </w:rPr>
                        <w:t>:</w:t>
                      </w:r>
                    </w:p>
                  </w:txbxContent>
                </v:textbox>
                <w10:wrap type="tight" anchorx="page" anchory="page"/>
              </v:shape>
            </w:pict>
          </mc:Fallback>
        </mc:AlternateContent>
      </w:r>
      <w:r w:rsidR="00B10260">
        <w:rPr>
          <w:noProof/>
        </w:rPr>
        <mc:AlternateContent>
          <mc:Choice Requires="wps">
            <w:drawing>
              <wp:anchor distT="0" distB="0" distL="114300" distR="114300" simplePos="0" relativeHeight="251658260" behindDoc="0" locked="0" layoutInCell="1" allowOverlap="1" wp14:anchorId="700AECC4" wp14:editId="6E2A1C9A">
                <wp:simplePos x="0" y="0"/>
                <wp:positionH relativeFrom="page">
                  <wp:posOffset>7169150</wp:posOffset>
                </wp:positionH>
                <wp:positionV relativeFrom="page">
                  <wp:posOffset>6501130</wp:posOffset>
                </wp:positionV>
                <wp:extent cx="2377440" cy="831850"/>
                <wp:effectExtent l="0" t="0" r="0" b="6350"/>
                <wp:wrapTight wrapText="bothSides">
                  <wp:wrapPolygon edited="0">
                    <wp:start x="231" y="0"/>
                    <wp:lineTo x="231" y="21105"/>
                    <wp:lineTo x="21000" y="21105"/>
                    <wp:lineTo x="21000" y="0"/>
                    <wp:lineTo x="231" y="0"/>
                  </wp:wrapPolygon>
                </wp:wrapTight>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CBAC52" w14:textId="77777777" w:rsidR="00766CF8" w:rsidRDefault="00766CF8" w:rsidP="00B93B71">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564.5pt;margin-top:511.9pt;width:187.2pt;height:6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9tpPg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" filled="f" stroked="f">
                <v:textbox inset=",0,,0">
                  <w:txbxContent>
                    <w:p w14:paraId="14CBAC52" w14:textId="77777777" w:rsidR="00766CF8" w:rsidRDefault="00766CF8" w:rsidP="00B93B71">
                      <w:pPr>
                        <w:pStyle w:val="Heading2"/>
                      </w:pPr>
                    </w:p>
                  </w:txbxContent>
                </v:textbox>
                <w10:wrap type="tight" anchorx="page" anchory="page"/>
              </v:shape>
            </w:pict>
          </mc:Fallback>
        </mc:AlternateContent>
      </w:r>
      <w:r w:rsidR="00B10260">
        <w:rPr>
          <w:noProof/>
        </w:rPr>
        <mc:AlternateContent>
          <mc:Choice Requires="wps">
            <w:drawing>
              <wp:anchor distT="0" distB="0" distL="114300" distR="114300" simplePos="0" relativeHeight="251658261" behindDoc="0" locked="0" layoutInCell="1" allowOverlap="1" wp14:anchorId="60983475" wp14:editId="4A2157BA">
                <wp:simplePos x="0" y="0"/>
                <wp:positionH relativeFrom="page">
                  <wp:posOffset>3840480</wp:posOffset>
                </wp:positionH>
                <wp:positionV relativeFrom="page">
                  <wp:posOffset>6501130</wp:posOffset>
                </wp:positionV>
                <wp:extent cx="2377440" cy="830580"/>
                <wp:effectExtent l="5080" t="0" r="5080" b="0"/>
                <wp:wrapTight wrapText="bothSides">
                  <wp:wrapPolygon edited="0">
                    <wp:start x="0" y="0"/>
                    <wp:lineTo x="21600" y="0"/>
                    <wp:lineTo x="21600" y="21600"/>
                    <wp:lineTo x="0" y="21600"/>
                    <wp:lineTo x="0" y="0"/>
                  </wp:wrapPolygon>
                </wp:wrapTight>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B0F7" w14:textId="77777777" w:rsidR="00766CF8" w:rsidRDefault="00766CF8" w:rsidP="00B93B71">
                            <w:pPr>
                              <w:pStyle w:val="ContactDetails"/>
                            </w:pPr>
                            <w:r>
                              <w:t>308-485-4258 ext. 149</w:t>
                            </w:r>
                          </w:p>
                          <w:p w14:paraId="1335D0CB" w14:textId="77777777" w:rsidR="00766CF8" w:rsidRDefault="00766CF8" w:rsidP="00B93B71">
                            <w:pPr>
                              <w:pStyle w:val="Company"/>
                            </w:pPr>
                            <w:r>
                              <w:t>Alison.feeney@esu10.org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02.4pt;margin-top:511.9pt;width:187.2pt;height:65.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" filled="f" stroked="f">
                <v:textbox inset=",0,,0">
                  <w:txbxContent>
                    <w:p w14:paraId="31F4B0F7" w14:textId="77777777" w:rsidR="00766CF8" w:rsidRDefault="00766CF8" w:rsidP="00B93B71">
                      <w:pPr>
                        <w:pStyle w:val="ContactDetails"/>
                      </w:pPr>
                      <w:r>
                        <w:t>308-485-4258 ext. 149</w:t>
                      </w:r>
                    </w:p>
                    <w:p w14:paraId="1335D0CB" w14:textId="77777777" w:rsidR="00766CF8" w:rsidRDefault="00766CF8" w:rsidP="00B93B71">
                      <w:pPr>
                        <w:pStyle w:val="Company"/>
                      </w:pPr>
                      <w:r>
                        <w:t>Alison.feeney@esu10.org</w:t>
                      </w:r>
                    </w:p>
                  </w:txbxContent>
                </v:textbox>
                <w10:wrap type="tight" anchorx="page" anchory="page"/>
              </v:shape>
            </w:pict>
          </mc:Fallback>
        </mc:AlternateContent>
      </w:r>
      <w:r w:rsidR="00AB20BA">
        <w:rPr>
          <w:noProof/>
        </w:rPr>
        <w:drawing>
          <wp:anchor distT="0" distB="0" distL="114300" distR="114300" simplePos="0" relativeHeight="251658254" behindDoc="0" locked="0" layoutInCell="1" allowOverlap="1" wp14:anchorId="7C2F51A2" wp14:editId="3E5BB69A">
            <wp:simplePos x="5486400" y="8229600"/>
            <wp:positionH relativeFrom="page">
              <wp:posOffset>4064000</wp:posOffset>
            </wp:positionH>
            <wp:positionV relativeFrom="page">
              <wp:posOffset>5040630</wp:posOffset>
            </wp:positionV>
            <wp:extent cx="1929765" cy="1625600"/>
            <wp:effectExtent l="25400" t="0" r="635" b="0"/>
            <wp:wrapTight wrapText="bothSides">
              <wp:wrapPolygon edited="0">
                <wp:start x="12225" y="0"/>
                <wp:lineTo x="7108" y="0"/>
                <wp:lineTo x="-284" y="3375"/>
                <wp:lineTo x="-284" y="10800"/>
                <wp:lineTo x="3412" y="16200"/>
                <wp:lineTo x="3696" y="17888"/>
                <wp:lineTo x="6823" y="21263"/>
                <wp:lineTo x="8529" y="21263"/>
                <wp:lineTo x="10519" y="21263"/>
                <wp:lineTo x="11088" y="21263"/>
                <wp:lineTo x="15068" y="16875"/>
                <wp:lineTo x="15637" y="16200"/>
                <wp:lineTo x="20186" y="11475"/>
                <wp:lineTo x="20470" y="10800"/>
                <wp:lineTo x="21607" y="6413"/>
                <wp:lineTo x="21607" y="3375"/>
                <wp:lineTo x="19617" y="1013"/>
                <wp:lineTo x="17058" y="0"/>
                <wp:lineTo x="12225" y="0"/>
              </wp:wrapPolygon>
            </wp:wrapTight>
            <wp:docPr id="14"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9"/>
                    <a:srcRect/>
                    <a:stretch>
                      <a:fillRect/>
                    </a:stretch>
                  </pic:blipFill>
                  <pic:spPr bwMode="auto">
                    <a:xfrm>
                      <a:off x="0" y="0"/>
                      <a:ext cx="1929765" cy="1625600"/>
                    </a:xfrm>
                    <a:prstGeom prst="rect">
                      <a:avLst/>
                    </a:prstGeom>
                    <a:noFill/>
                    <a:ln w="9525">
                      <a:noFill/>
                      <a:miter lim="800000"/>
                      <a:headEnd/>
                      <a:tailEnd/>
                    </a:ln>
                  </pic:spPr>
                </pic:pic>
              </a:graphicData>
            </a:graphic>
          </wp:anchor>
        </w:drawing>
      </w:r>
      <w:r w:rsidR="00B10260">
        <w:rPr>
          <w:noProof/>
        </w:rPr>
        <mc:AlternateContent>
          <mc:Choice Requires="wps">
            <w:drawing>
              <wp:anchor distT="0" distB="0" distL="114300" distR="114300" simplePos="0" relativeHeight="251658258" behindDoc="0" locked="0" layoutInCell="1" allowOverlap="1" wp14:anchorId="5F790A6F" wp14:editId="41923205">
                <wp:simplePos x="0" y="0"/>
                <wp:positionH relativeFrom="page">
                  <wp:posOffset>3840480</wp:posOffset>
                </wp:positionH>
                <wp:positionV relativeFrom="page">
                  <wp:posOffset>542290</wp:posOffset>
                </wp:positionV>
                <wp:extent cx="2377440" cy="1492885"/>
                <wp:effectExtent l="0" t="0" r="0" b="5715"/>
                <wp:wrapTight wrapText="bothSides">
                  <wp:wrapPolygon edited="0">
                    <wp:start x="231" y="0"/>
                    <wp:lineTo x="231" y="21315"/>
                    <wp:lineTo x="21000" y="21315"/>
                    <wp:lineTo x="21000" y="0"/>
                    <wp:lineTo x="231" y="0"/>
                  </wp:wrapPolygon>
                </wp:wrapTight>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9987CE" w14:textId="77777777" w:rsidR="00766CF8" w:rsidRDefault="00766CF8" w:rsidP="00B93B71">
                            <w:pPr>
                              <w:pStyle w:val="Heading2"/>
                            </w:pPr>
                            <w:r>
                              <w:t>Students will be using the Fitness Gram for their testing this year!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302.4pt;margin-top:42.7pt;width:187.2pt;height:117.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41wvU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" filled="f" stroked="f">
                <v:textbox inset=",0,,0">
                  <w:txbxContent>
                    <w:p w14:paraId="639987CE" w14:textId="77777777" w:rsidR="00766CF8" w:rsidRDefault="00766CF8" w:rsidP="00B93B71">
                      <w:pPr>
                        <w:pStyle w:val="Heading2"/>
                      </w:pPr>
                      <w:r>
                        <w:t>Students will be using the Fitness Gram for their testing this year!</w:t>
                      </w:r>
                    </w:p>
                  </w:txbxContent>
                </v:textbox>
                <w10:wrap type="tight" anchorx="page" anchory="page"/>
              </v:shape>
            </w:pict>
          </mc:Fallback>
        </mc:AlternateContent>
      </w:r>
      <w:r w:rsidR="00B10260">
        <w:rPr>
          <w:noProof/>
        </w:rPr>
        <mc:AlternateContent>
          <mc:Choice Requires="wps">
            <w:drawing>
              <wp:anchor distT="0" distB="0" distL="114300" distR="114300" simplePos="0" relativeHeight="251658259" behindDoc="0" locked="0" layoutInCell="1" allowOverlap="1" wp14:anchorId="2095C0A9" wp14:editId="2C0CDAE1">
                <wp:simplePos x="0" y="0"/>
                <wp:positionH relativeFrom="page">
                  <wp:posOffset>3840480</wp:posOffset>
                </wp:positionH>
                <wp:positionV relativeFrom="page">
                  <wp:posOffset>2194560</wp:posOffset>
                </wp:positionV>
                <wp:extent cx="2377440" cy="2898140"/>
                <wp:effectExtent l="0" t="0" r="0" b="22860"/>
                <wp:wrapTight wrapText="bothSides">
                  <wp:wrapPolygon edited="0">
                    <wp:start x="231" y="0"/>
                    <wp:lineTo x="231" y="21581"/>
                    <wp:lineTo x="21000" y="21581"/>
                    <wp:lineTo x="21000" y="0"/>
                    <wp:lineTo x="231" y="0"/>
                  </wp:wrapPolygon>
                </wp:wrapTight>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9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3B0DC3" w14:textId="77777777" w:rsidR="00766CF8" w:rsidRDefault="00766CF8" w:rsidP="00B93B71">
                            <w:pPr>
                              <w:pStyle w:val="BodyText2"/>
                            </w:pPr>
                            <w:r>
                              <w:t>We will test out three times during the 2013-2014 school year.  Here are the tests that your student will be measured on:</w:t>
                            </w:r>
                          </w:p>
                          <w:p w14:paraId="1D8BBA26" w14:textId="77777777" w:rsidR="00766CF8" w:rsidRPr="00777EE5" w:rsidRDefault="00766CF8" w:rsidP="00777EE5">
                            <w:pPr>
                              <w:pStyle w:val="BodyText2"/>
                              <w:jc w:val="left"/>
                              <w:rPr>
                                <w:sz w:val="28"/>
                                <w:szCs w:val="28"/>
                              </w:rPr>
                            </w:pPr>
                            <w:r w:rsidRPr="00777EE5">
                              <w:rPr>
                                <w:sz w:val="28"/>
                                <w:szCs w:val="28"/>
                              </w:rPr>
                              <w:t>-Aerobic Capacity</w:t>
                            </w:r>
                          </w:p>
                          <w:p w14:paraId="14710226" w14:textId="77777777" w:rsidR="00766CF8" w:rsidRDefault="00766CF8" w:rsidP="00777EE5">
                            <w:pPr>
                              <w:pStyle w:val="BodyText2"/>
                              <w:jc w:val="left"/>
                            </w:pPr>
                            <w:r>
                              <w:t>(</w:t>
                            </w:r>
                            <w:proofErr w:type="gramStart"/>
                            <w:r>
                              <w:t>pacer</w:t>
                            </w:r>
                            <w:proofErr w:type="gramEnd"/>
                            <w:r>
                              <w:t xml:space="preserve"> test)</w:t>
                            </w:r>
                          </w:p>
                          <w:p w14:paraId="4E6C2413" w14:textId="77777777" w:rsidR="00766CF8" w:rsidRPr="00777EE5" w:rsidRDefault="00766CF8" w:rsidP="00777EE5">
                            <w:pPr>
                              <w:pStyle w:val="BodyText2"/>
                              <w:jc w:val="left"/>
                              <w:rPr>
                                <w:sz w:val="28"/>
                                <w:szCs w:val="28"/>
                              </w:rPr>
                            </w:pPr>
                            <w:r w:rsidRPr="00777EE5">
                              <w:rPr>
                                <w:sz w:val="28"/>
                                <w:szCs w:val="28"/>
                              </w:rPr>
                              <w:t xml:space="preserve">-Body Composition </w:t>
                            </w:r>
                          </w:p>
                          <w:p w14:paraId="25B0D68E" w14:textId="77777777" w:rsidR="00766CF8" w:rsidRDefault="00766CF8" w:rsidP="00777EE5">
                            <w:pPr>
                              <w:pStyle w:val="BodyText2"/>
                              <w:jc w:val="left"/>
                            </w:pPr>
                            <w:r>
                              <w:t>(</w:t>
                            </w:r>
                            <w:proofErr w:type="gramStart"/>
                            <w:r>
                              <w:t>height</w:t>
                            </w:r>
                            <w:proofErr w:type="gramEnd"/>
                            <w:r>
                              <w:t>/weight)</w:t>
                            </w:r>
                          </w:p>
                          <w:p w14:paraId="0C23BD69" w14:textId="77777777" w:rsidR="00766CF8" w:rsidRPr="00777EE5" w:rsidRDefault="00766CF8" w:rsidP="00777EE5">
                            <w:pPr>
                              <w:pStyle w:val="BodyText2"/>
                              <w:jc w:val="left"/>
                              <w:rPr>
                                <w:sz w:val="28"/>
                                <w:szCs w:val="28"/>
                              </w:rPr>
                            </w:pPr>
                            <w:r w:rsidRPr="00777EE5">
                              <w:rPr>
                                <w:sz w:val="28"/>
                                <w:szCs w:val="28"/>
                              </w:rPr>
                              <w:t>-Muscular Strength, Endurance and Flexibility</w:t>
                            </w:r>
                          </w:p>
                          <w:p w14:paraId="522624FC" w14:textId="77777777" w:rsidR="00766CF8" w:rsidRDefault="00766CF8" w:rsidP="00777EE5">
                            <w:pPr>
                              <w:pStyle w:val="BodyText2"/>
                              <w:jc w:val="left"/>
                            </w:pPr>
                            <w:r>
                              <w:t>(</w:t>
                            </w:r>
                            <w:proofErr w:type="gramStart"/>
                            <w:r>
                              <w:t>sit</w:t>
                            </w:r>
                            <w:proofErr w:type="gramEnd"/>
                            <w:r>
                              <w:t xml:space="preserve"> ups, trunk lift, push ups)</w:t>
                            </w:r>
                          </w:p>
                          <w:p w14:paraId="1C65A819" w14:textId="77777777" w:rsidR="00766CF8" w:rsidRDefault="00766CF8" w:rsidP="00B93B71">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margin-left:302.4pt;margin-top:172.8pt;width:187.2pt;height:228.2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" mv:complextextbox="1" filled="f" stroked="f">
                <v:textbox inset=",0,,0">
                  <w:txbxContent>
                    <w:p w14:paraId="3D3B0DC3" w14:textId="77777777" w:rsidR="00766CF8" w:rsidRDefault="00766CF8" w:rsidP="00B93B71">
                      <w:pPr>
                        <w:pStyle w:val="BodyText2"/>
                      </w:pPr>
                      <w:r>
                        <w:t>We will test out three times during the 2013-2014 school year.  Here are the tests that your student will be measured on:</w:t>
                      </w:r>
                    </w:p>
                    <w:p w14:paraId="1D8BBA26" w14:textId="77777777" w:rsidR="00766CF8" w:rsidRPr="00777EE5" w:rsidRDefault="00766CF8" w:rsidP="00777EE5">
                      <w:pPr>
                        <w:pStyle w:val="BodyText2"/>
                        <w:jc w:val="left"/>
                        <w:rPr>
                          <w:sz w:val="28"/>
                          <w:szCs w:val="28"/>
                        </w:rPr>
                      </w:pPr>
                      <w:r w:rsidRPr="00777EE5">
                        <w:rPr>
                          <w:sz w:val="28"/>
                          <w:szCs w:val="28"/>
                        </w:rPr>
                        <w:t>-Aerobic Capacity</w:t>
                      </w:r>
                    </w:p>
                    <w:p w14:paraId="14710226" w14:textId="77777777" w:rsidR="00766CF8" w:rsidRDefault="00766CF8" w:rsidP="00777EE5">
                      <w:pPr>
                        <w:pStyle w:val="BodyText2"/>
                        <w:jc w:val="left"/>
                      </w:pPr>
                      <w:r>
                        <w:t>(</w:t>
                      </w:r>
                      <w:proofErr w:type="gramStart"/>
                      <w:r>
                        <w:t>pacer</w:t>
                      </w:r>
                      <w:proofErr w:type="gramEnd"/>
                      <w:r>
                        <w:t xml:space="preserve"> test)</w:t>
                      </w:r>
                    </w:p>
                    <w:p w14:paraId="4E6C2413" w14:textId="77777777" w:rsidR="00766CF8" w:rsidRPr="00777EE5" w:rsidRDefault="00766CF8" w:rsidP="00777EE5">
                      <w:pPr>
                        <w:pStyle w:val="BodyText2"/>
                        <w:jc w:val="left"/>
                        <w:rPr>
                          <w:sz w:val="28"/>
                          <w:szCs w:val="28"/>
                        </w:rPr>
                      </w:pPr>
                      <w:r w:rsidRPr="00777EE5">
                        <w:rPr>
                          <w:sz w:val="28"/>
                          <w:szCs w:val="28"/>
                        </w:rPr>
                        <w:t xml:space="preserve">-Body Composition </w:t>
                      </w:r>
                    </w:p>
                    <w:p w14:paraId="25B0D68E" w14:textId="77777777" w:rsidR="00766CF8" w:rsidRDefault="00766CF8" w:rsidP="00777EE5">
                      <w:pPr>
                        <w:pStyle w:val="BodyText2"/>
                        <w:jc w:val="left"/>
                      </w:pPr>
                      <w:r>
                        <w:t>(</w:t>
                      </w:r>
                      <w:proofErr w:type="gramStart"/>
                      <w:r>
                        <w:t>height</w:t>
                      </w:r>
                      <w:proofErr w:type="gramEnd"/>
                      <w:r>
                        <w:t>/weight)</w:t>
                      </w:r>
                    </w:p>
                    <w:p w14:paraId="0C23BD69" w14:textId="77777777" w:rsidR="00766CF8" w:rsidRPr="00777EE5" w:rsidRDefault="00766CF8" w:rsidP="00777EE5">
                      <w:pPr>
                        <w:pStyle w:val="BodyText2"/>
                        <w:jc w:val="left"/>
                        <w:rPr>
                          <w:sz w:val="28"/>
                          <w:szCs w:val="28"/>
                        </w:rPr>
                      </w:pPr>
                      <w:r w:rsidRPr="00777EE5">
                        <w:rPr>
                          <w:sz w:val="28"/>
                          <w:szCs w:val="28"/>
                        </w:rPr>
                        <w:t>-Muscular Strength, Endurance and Flexibility</w:t>
                      </w:r>
                    </w:p>
                    <w:p w14:paraId="522624FC" w14:textId="77777777" w:rsidR="00766CF8" w:rsidRDefault="00766CF8" w:rsidP="00777EE5">
                      <w:pPr>
                        <w:pStyle w:val="BodyText2"/>
                        <w:jc w:val="left"/>
                      </w:pPr>
                      <w:r>
                        <w:t>(</w:t>
                      </w:r>
                      <w:proofErr w:type="gramStart"/>
                      <w:r>
                        <w:t>sit</w:t>
                      </w:r>
                      <w:proofErr w:type="gramEnd"/>
                      <w:r>
                        <w:t xml:space="preserve"> ups, trunk lift, push ups)</w:t>
                      </w:r>
                    </w:p>
                    <w:p w14:paraId="1C65A819" w14:textId="77777777" w:rsidR="00766CF8" w:rsidRDefault="00766CF8" w:rsidP="00B93B71">
                      <w:pPr>
                        <w:pStyle w:val="BodyText2"/>
                      </w:pPr>
                    </w:p>
                  </w:txbxContent>
                </v:textbox>
                <w10:wrap type="tight" anchorx="page" anchory="page"/>
              </v:shape>
            </w:pict>
          </mc:Fallback>
        </mc:AlternateContent>
      </w:r>
      <w:r w:rsidR="00AB20BA">
        <w:br w:type="page"/>
      </w:r>
      <w:r w:rsidR="00766CF8">
        <w:rPr>
          <w:noProof/>
        </w:rPr>
        <w:lastRenderedPageBreak/>
        <mc:AlternateContent>
          <mc:Choice Requires="wps">
            <w:drawing>
              <wp:anchor distT="0" distB="0" distL="114300" distR="114300" simplePos="0" relativeHeight="251658265" behindDoc="0" locked="0" layoutInCell="0" allowOverlap="1" wp14:anchorId="0435A828" wp14:editId="39513885">
                <wp:simplePos x="0" y="0"/>
                <wp:positionH relativeFrom="page">
                  <wp:posOffset>368300</wp:posOffset>
                </wp:positionH>
                <wp:positionV relativeFrom="page">
                  <wp:posOffset>3874770</wp:posOffset>
                </wp:positionV>
                <wp:extent cx="3477260" cy="3532505"/>
                <wp:effectExtent l="0" t="0" r="0" b="23495"/>
                <wp:wrapTight wrapText="bothSides">
                  <wp:wrapPolygon edited="0">
                    <wp:start x="158" y="0"/>
                    <wp:lineTo x="158" y="21588"/>
                    <wp:lineTo x="21300" y="21588"/>
                    <wp:lineTo x="21300" y="0"/>
                    <wp:lineTo x="158" y="0"/>
                  </wp:wrapPolygon>
                </wp:wrapTight>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353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3D3779" w14:textId="77777777" w:rsidR="00766CF8" w:rsidRPr="00676732" w:rsidRDefault="00766CF8" w:rsidP="00B93B71">
                            <w:pPr>
                              <w:pStyle w:val="BodyText3"/>
                              <w:rPr>
                                <w:b/>
                                <w:sz w:val="18"/>
                                <w:szCs w:val="18"/>
                                <w:u w:val="single"/>
                              </w:rPr>
                            </w:pPr>
                            <w:r w:rsidRPr="00676732">
                              <w:rPr>
                                <w:b/>
                                <w:sz w:val="18"/>
                                <w:szCs w:val="18"/>
                                <w:u w:val="single"/>
                              </w:rPr>
                              <w:t xml:space="preserve">RESPONSIBLE: </w:t>
                            </w:r>
                          </w:p>
                          <w:p w14:paraId="0085D994" w14:textId="77777777" w:rsidR="00766CF8" w:rsidRPr="00676732" w:rsidRDefault="00766CF8" w:rsidP="00B93B71">
                            <w:pPr>
                              <w:pStyle w:val="BodyText3"/>
                              <w:rPr>
                                <w:sz w:val="18"/>
                                <w:szCs w:val="18"/>
                              </w:rPr>
                            </w:pP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are on time to class each day</w:t>
                            </w:r>
                          </w:p>
                          <w:p w14:paraId="29F8B438"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are wearing tennis shoes each class</w:t>
                            </w:r>
                          </w:p>
                          <w:p w14:paraId="45269DB0"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return equipment properly once instructed</w:t>
                            </w:r>
                          </w:p>
                          <w:p w14:paraId="757C4A01" w14:textId="77777777" w:rsidR="00766CF8" w:rsidRPr="00676732" w:rsidRDefault="00766CF8" w:rsidP="00B93B71">
                            <w:pPr>
                              <w:pStyle w:val="BodyText3"/>
                              <w:rPr>
                                <w:sz w:val="18"/>
                                <w:szCs w:val="18"/>
                              </w:rPr>
                            </w:pP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are dressed in proper active wear.</w:t>
                            </w:r>
                          </w:p>
                          <w:p w14:paraId="3C300173" w14:textId="77777777" w:rsidR="00766CF8" w:rsidRDefault="00766CF8" w:rsidP="00B93B71">
                            <w:pPr>
                              <w:pStyle w:val="BodyText3"/>
                              <w:rPr>
                                <w:sz w:val="18"/>
                                <w:szCs w:val="18"/>
                              </w:rPr>
                            </w:pPr>
                          </w:p>
                          <w:p w14:paraId="18B460A3" w14:textId="77777777" w:rsidR="00766CF8" w:rsidRPr="00676732" w:rsidRDefault="00766CF8" w:rsidP="00B93B71">
                            <w:pPr>
                              <w:pStyle w:val="BodyText3"/>
                              <w:rPr>
                                <w:sz w:val="18"/>
                                <w:szCs w:val="18"/>
                              </w:rPr>
                            </w:pPr>
                            <w:r w:rsidRPr="00676732">
                              <w:rPr>
                                <w:b/>
                                <w:sz w:val="18"/>
                                <w:szCs w:val="18"/>
                                <w:u w:val="single"/>
                              </w:rPr>
                              <w:t>RESOUR</w:t>
                            </w:r>
                            <w:bookmarkStart w:id="0" w:name="_GoBack"/>
                            <w:r w:rsidRPr="00676732">
                              <w:rPr>
                                <w:b/>
                                <w:sz w:val="18"/>
                                <w:szCs w:val="18"/>
                                <w:u w:val="single"/>
                              </w:rPr>
                              <w:t>CEFUL</w:t>
                            </w:r>
                            <w:r w:rsidRPr="00676732">
                              <w:rPr>
                                <w:sz w:val="18"/>
                                <w:szCs w:val="18"/>
                              </w:rPr>
                              <w:t xml:space="preserve">: </w:t>
                            </w:r>
                          </w:p>
                          <w:p w14:paraId="5AEC081B"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are helpful to the teacher, and classmates</w:t>
                            </w:r>
                          </w:p>
                          <w:p w14:paraId="2BFFEB2C"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give your best effort with each activity and unit that you participate in</w:t>
                            </w:r>
                          </w:p>
                          <w:p w14:paraId="13EDB806" w14:textId="77777777" w:rsidR="00766CF8" w:rsidRPr="00676732" w:rsidRDefault="00766CF8" w:rsidP="00B93B71">
                            <w:pPr>
                              <w:pStyle w:val="BodyText3"/>
                              <w:rPr>
                                <w:sz w:val="18"/>
                                <w:szCs w:val="18"/>
                              </w:rPr>
                            </w:pPr>
                          </w:p>
                          <w:p w14:paraId="21B98B22" w14:textId="77777777" w:rsidR="00766CF8" w:rsidRPr="00676732" w:rsidRDefault="00766CF8" w:rsidP="00B93B71">
                            <w:pPr>
                              <w:pStyle w:val="BodyText3"/>
                              <w:rPr>
                                <w:sz w:val="18"/>
                                <w:szCs w:val="18"/>
                              </w:rPr>
                            </w:pPr>
                            <w:r w:rsidRPr="00676732">
                              <w:rPr>
                                <w:b/>
                                <w:sz w:val="18"/>
                                <w:szCs w:val="18"/>
                                <w:u w:val="single"/>
                              </w:rPr>
                              <w:t>RESPECTFUL</w:t>
                            </w:r>
                            <w:r w:rsidRPr="00676732">
                              <w:rPr>
                                <w:sz w:val="18"/>
                                <w:szCs w:val="18"/>
                              </w:rPr>
                              <w:t xml:space="preserve">: </w:t>
                            </w:r>
                          </w:p>
                          <w:p w14:paraId="661B5FBB"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treat your classmates with kindness</w:t>
                            </w:r>
                          </w:p>
                          <w:p w14:paraId="4334749B" w14:textId="77777777" w:rsidR="00766CF8" w:rsidRDefault="00766CF8" w:rsidP="00B93B71">
                            <w:pPr>
                              <w:pStyle w:val="BodyText3"/>
                              <w:rPr>
                                <w:sz w:val="18"/>
                                <w:szCs w:val="18"/>
                              </w:rPr>
                            </w:pP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treat the equipment and </w:t>
                            </w:r>
                            <w:r>
                              <w:rPr>
                                <w:sz w:val="18"/>
                                <w:szCs w:val="18"/>
                              </w:rPr>
                              <w:t>the things in the gym with care</w:t>
                            </w:r>
                          </w:p>
                          <w:p w14:paraId="4E6A38D2" w14:textId="77777777" w:rsidR="00766CF8" w:rsidRPr="00676732" w:rsidRDefault="00766CF8" w:rsidP="00B93B71">
                            <w:pPr>
                              <w:pStyle w:val="BodyText3"/>
                              <w:rPr>
                                <w:sz w:val="18"/>
                                <w:szCs w:val="18"/>
                              </w:rPr>
                            </w:pPr>
                            <w:r>
                              <w:rPr>
                                <w:sz w:val="18"/>
                                <w:szCs w:val="18"/>
                              </w:rPr>
                              <w:t>-</w:t>
                            </w: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treat the teacher with kindness </w:t>
                            </w:r>
                          </w:p>
                          <w:bookmarkEnd w:id="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9pt;margin-top:305.1pt;width:273.8pt;height:278.1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" mv:complextextbox="1" o:allowincell="f" filled="f" stroked="f">
                <v:textbox inset=",0,,0">
                  <w:txbxContent>
                    <w:p w14:paraId="0D3D3779" w14:textId="77777777" w:rsidR="00766CF8" w:rsidRPr="00676732" w:rsidRDefault="00766CF8" w:rsidP="00B93B71">
                      <w:pPr>
                        <w:pStyle w:val="BodyText3"/>
                        <w:rPr>
                          <w:b/>
                          <w:sz w:val="18"/>
                          <w:szCs w:val="18"/>
                          <w:u w:val="single"/>
                        </w:rPr>
                      </w:pPr>
                      <w:r w:rsidRPr="00676732">
                        <w:rPr>
                          <w:b/>
                          <w:sz w:val="18"/>
                          <w:szCs w:val="18"/>
                          <w:u w:val="single"/>
                        </w:rPr>
                        <w:t xml:space="preserve">RESPONSIBLE: </w:t>
                      </w:r>
                    </w:p>
                    <w:p w14:paraId="0085D994" w14:textId="77777777" w:rsidR="00766CF8" w:rsidRPr="00676732" w:rsidRDefault="00766CF8" w:rsidP="00B93B71">
                      <w:pPr>
                        <w:pStyle w:val="BodyText3"/>
                        <w:rPr>
                          <w:sz w:val="18"/>
                          <w:szCs w:val="18"/>
                        </w:rPr>
                      </w:pP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are on time to class each day</w:t>
                      </w:r>
                    </w:p>
                    <w:p w14:paraId="29F8B438"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are wearing tennis shoes each class</w:t>
                      </w:r>
                    </w:p>
                    <w:p w14:paraId="45269DB0"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return equipment properly once instructed</w:t>
                      </w:r>
                    </w:p>
                    <w:p w14:paraId="757C4A01" w14:textId="77777777" w:rsidR="00766CF8" w:rsidRPr="00676732" w:rsidRDefault="00766CF8" w:rsidP="00B93B71">
                      <w:pPr>
                        <w:pStyle w:val="BodyText3"/>
                        <w:rPr>
                          <w:sz w:val="18"/>
                          <w:szCs w:val="18"/>
                        </w:rPr>
                      </w:pP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are dressed in proper active wear.</w:t>
                      </w:r>
                    </w:p>
                    <w:p w14:paraId="3C300173" w14:textId="77777777" w:rsidR="00766CF8" w:rsidRDefault="00766CF8" w:rsidP="00B93B71">
                      <w:pPr>
                        <w:pStyle w:val="BodyText3"/>
                        <w:rPr>
                          <w:sz w:val="18"/>
                          <w:szCs w:val="18"/>
                        </w:rPr>
                      </w:pPr>
                    </w:p>
                    <w:p w14:paraId="18B460A3" w14:textId="77777777" w:rsidR="00766CF8" w:rsidRPr="00676732" w:rsidRDefault="00766CF8" w:rsidP="00B93B71">
                      <w:pPr>
                        <w:pStyle w:val="BodyText3"/>
                        <w:rPr>
                          <w:sz w:val="18"/>
                          <w:szCs w:val="18"/>
                        </w:rPr>
                      </w:pPr>
                      <w:r w:rsidRPr="00676732">
                        <w:rPr>
                          <w:b/>
                          <w:sz w:val="18"/>
                          <w:szCs w:val="18"/>
                          <w:u w:val="single"/>
                        </w:rPr>
                        <w:t>RESOUR</w:t>
                      </w:r>
                      <w:bookmarkStart w:id="1" w:name="_GoBack"/>
                      <w:r w:rsidRPr="00676732">
                        <w:rPr>
                          <w:b/>
                          <w:sz w:val="18"/>
                          <w:szCs w:val="18"/>
                          <w:u w:val="single"/>
                        </w:rPr>
                        <w:t>CEFUL</w:t>
                      </w:r>
                      <w:r w:rsidRPr="00676732">
                        <w:rPr>
                          <w:sz w:val="18"/>
                          <w:szCs w:val="18"/>
                        </w:rPr>
                        <w:t xml:space="preserve">: </w:t>
                      </w:r>
                    </w:p>
                    <w:p w14:paraId="5AEC081B"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are helpful to the teacher, and classmates</w:t>
                      </w:r>
                    </w:p>
                    <w:p w14:paraId="2BFFEB2C"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give your best effort with each activity and unit that you participate in</w:t>
                      </w:r>
                    </w:p>
                    <w:p w14:paraId="13EDB806" w14:textId="77777777" w:rsidR="00766CF8" w:rsidRPr="00676732" w:rsidRDefault="00766CF8" w:rsidP="00B93B71">
                      <w:pPr>
                        <w:pStyle w:val="BodyText3"/>
                        <w:rPr>
                          <w:sz w:val="18"/>
                          <w:szCs w:val="18"/>
                        </w:rPr>
                      </w:pPr>
                    </w:p>
                    <w:p w14:paraId="21B98B22" w14:textId="77777777" w:rsidR="00766CF8" w:rsidRPr="00676732" w:rsidRDefault="00766CF8" w:rsidP="00B93B71">
                      <w:pPr>
                        <w:pStyle w:val="BodyText3"/>
                        <w:rPr>
                          <w:sz w:val="18"/>
                          <w:szCs w:val="18"/>
                        </w:rPr>
                      </w:pPr>
                      <w:r w:rsidRPr="00676732">
                        <w:rPr>
                          <w:b/>
                          <w:sz w:val="18"/>
                          <w:szCs w:val="18"/>
                          <w:u w:val="single"/>
                        </w:rPr>
                        <w:t>RESPECTFUL</w:t>
                      </w:r>
                      <w:r w:rsidRPr="00676732">
                        <w:rPr>
                          <w:sz w:val="18"/>
                          <w:szCs w:val="18"/>
                        </w:rPr>
                        <w:t xml:space="preserve">: </w:t>
                      </w:r>
                    </w:p>
                    <w:p w14:paraId="661B5FBB" w14:textId="77777777" w:rsidR="00766CF8" w:rsidRPr="00676732" w:rsidRDefault="00766CF8" w:rsidP="00B93B71">
                      <w:pPr>
                        <w:pStyle w:val="BodyText3"/>
                        <w:rPr>
                          <w:sz w:val="18"/>
                          <w:szCs w:val="18"/>
                        </w:rPr>
                      </w:pPr>
                      <w:r w:rsidRPr="00676732">
                        <w:rPr>
                          <w:sz w:val="18"/>
                          <w:szCs w:val="18"/>
                        </w:rPr>
                        <w:t>-</w:t>
                      </w:r>
                      <w:proofErr w:type="gramStart"/>
                      <w:r w:rsidRPr="00676732">
                        <w:rPr>
                          <w:sz w:val="18"/>
                          <w:szCs w:val="18"/>
                        </w:rPr>
                        <w:t>make</w:t>
                      </w:r>
                      <w:proofErr w:type="gramEnd"/>
                      <w:r w:rsidRPr="00676732">
                        <w:rPr>
                          <w:sz w:val="18"/>
                          <w:szCs w:val="18"/>
                        </w:rPr>
                        <w:t xml:space="preserve"> sure that you treat your classmates with kindness</w:t>
                      </w:r>
                    </w:p>
                    <w:p w14:paraId="4334749B" w14:textId="77777777" w:rsidR="00766CF8" w:rsidRDefault="00766CF8" w:rsidP="00B93B71">
                      <w:pPr>
                        <w:pStyle w:val="BodyText3"/>
                        <w:rPr>
                          <w:sz w:val="18"/>
                          <w:szCs w:val="18"/>
                        </w:rPr>
                      </w:pP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treat the equipment and </w:t>
                      </w:r>
                      <w:r>
                        <w:rPr>
                          <w:sz w:val="18"/>
                          <w:szCs w:val="18"/>
                        </w:rPr>
                        <w:t>the things in the gym with care</w:t>
                      </w:r>
                    </w:p>
                    <w:p w14:paraId="4E6A38D2" w14:textId="77777777" w:rsidR="00766CF8" w:rsidRPr="00676732" w:rsidRDefault="00766CF8" w:rsidP="00B93B71">
                      <w:pPr>
                        <w:pStyle w:val="BodyText3"/>
                        <w:rPr>
                          <w:sz w:val="18"/>
                          <w:szCs w:val="18"/>
                        </w:rPr>
                      </w:pPr>
                      <w:r>
                        <w:rPr>
                          <w:sz w:val="18"/>
                          <w:szCs w:val="18"/>
                        </w:rPr>
                        <w:t>-</w:t>
                      </w:r>
                      <w:r w:rsidRPr="00676732">
                        <w:rPr>
                          <w:sz w:val="18"/>
                          <w:szCs w:val="18"/>
                        </w:rPr>
                        <w:t xml:space="preserve"> </w:t>
                      </w:r>
                      <w:proofErr w:type="gramStart"/>
                      <w:r w:rsidRPr="00676732">
                        <w:rPr>
                          <w:sz w:val="18"/>
                          <w:szCs w:val="18"/>
                        </w:rPr>
                        <w:t>make</w:t>
                      </w:r>
                      <w:proofErr w:type="gramEnd"/>
                      <w:r w:rsidRPr="00676732">
                        <w:rPr>
                          <w:sz w:val="18"/>
                          <w:szCs w:val="18"/>
                        </w:rPr>
                        <w:t xml:space="preserve"> sure that you treat the teacher with kindness </w:t>
                      </w:r>
                    </w:p>
                    <w:bookmarkEnd w:id="1"/>
                  </w:txbxContent>
                </v:textbox>
                <w10:wrap type="tight" anchorx="page" anchory="page"/>
              </v:shape>
            </w:pict>
          </mc:Fallback>
        </mc:AlternateContent>
      </w:r>
      <w:r w:rsidR="00832801">
        <w:rPr>
          <w:noProof/>
        </w:rPr>
        <mc:AlternateContent>
          <mc:Choice Requires="wps">
            <w:drawing>
              <wp:anchor distT="0" distB="0" distL="114300" distR="114300" simplePos="0" relativeHeight="251661368" behindDoc="0" locked="0" layoutInCell="1" allowOverlap="1" wp14:anchorId="13C4C93D" wp14:editId="49AAD243">
                <wp:simplePos x="0" y="0"/>
                <wp:positionH relativeFrom="page">
                  <wp:posOffset>7082155</wp:posOffset>
                </wp:positionH>
                <wp:positionV relativeFrom="page">
                  <wp:posOffset>4866005</wp:posOffset>
                </wp:positionV>
                <wp:extent cx="2813050" cy="3161665"/>
                <wp:effectExtent l="0" t="0" r="0" b="0"/>
                <wp:wrapThrough wrapText="bothSides">
                  <wp:wrapPolygon edited="0">
                    <wp:start x="195" y="0"/>
                    <wp:lineTo x="195" y="21344"/>
                    <wp:lineTo x="21259" y="21344"/>
                    <wp:lineTo x="21259" y="0"/>
                    <wp:lineTo x="195" y="0"/>
                  </wp:wrapPolygon>
                </wp:wrapThrough>
                <wp:docPr id="34" name="Text Box 34"/>
                <wp:cNvGraphicFramePr/>
                <a:graphic xmlns:a="http://schemas.openxmlformats.org/drawingml/2006/main">
                  <a:graphicData uri="http://schemas.microsoft.com/office/word/2010/wordprocessingShape">
                    <wps:wsp>
                      <wps:cNvSpPr txBox="1"/>
                      <wps:spPr>
                        <a:xfrm>
                          <a:off x="0" y="0"/>
                          <a:ext cx="2813050" cy="3161665"/>
                        </a:xfrm>
                        <a:prstGeom prst="rect">
                          <a:avLst/>
                        </a:prstGeom>
                        <a:noFill/>
                        <a:ln>
                          <a:noFill/>
                        </a:ln>
                        <a:effectLst/>
                        <a:extLst>
                          <a:ext uri="{C572A759-6A51-4108-AA02-DFA0A04FC94B}">
                            <ma14:wrappingTextBoxFlag xmlns:ma14="http://schemas.microsoft.com/office/mac/drawingml/2011/main" val="1"/>
                          </a:ext>
                        </a:extLst>
                      </wps:spPr>
                      <wps:txbx>
                        <w:txbxContent>
                          <w:p w14:paraId="51F6BA93"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8:20-10:00 6th Grade Reading</w:t>
                            </w:r>
                          </w:p>
                          <w:p w14:paraId="6D6B3519"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10:00-10:30 6th Grade PE</w:t>
                            </w:r>
                          </w:p>
                          <w:p w14:paraId="02B01D75"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10:15-11:15 Plan</w:t>
                            </w:r>
                          </w:p>
                          <w:p w14:paraId="34525D5F"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11:15-11:45 Interventions</w:t>
                            </w:r>
                          </w:p>
                          <w:p w14:paraId="3D4A6B3C"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12:30-1:00 2nd Grade PE</w:t>
                            </w:r>
                          </w:p>
                          <w:p w14:paraId="12633FCF"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1:00-1:30 3rd Grade PE</w:t>
                            </w:r>
                          </w:p>
                          <w:p w14:paraId="2DBC8E0A"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1:30-2:00 4th Grade PE</w:t>
                            </w:r>
                          </w:p>
                          <w:p w14:paraId="1D142D2C"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2:00-2:30 Kindergarten PE</w:t>
                            </w:r>
                          </w:p>
                          <w:p w14:paraId="1B53148B"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2:30-3:00 1st Grade PE</w:t>
                            </w:r>
                          </w:p>
                          <w:p w14:paraId="2657A1E8"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3:00-3:30 5th Grade PE</w:t>
                            </w:r>
                          </w:p>
                          <w:p w14:paraId="0AEB0D0A"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p>
                          <w:p w14:paraId="765FDE3E"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p>
                          <w:p w14:paraId="7BAE8D68" w14:textId="01A164E9" w:rsidR="00766CF8" w:rsidRPr="00832801" w:rsidRDefault="00766CF8" w:rsidP="00832801">
                            <w:pPr>
                              <w:rPr>
                                <w:rFonts w:ascii="Papyrus" w:hAnsi="Papyrus" w:cs="Papyrus"/>
                                <w:color w:val="FFFFFF" w:themeColor="background1"/>
                                <w:sz w:val="28"/>
                                <w:szCs w:val="28"/>
                              </w:rPr>
                            </w:pPr>
                          </w:p>
                          <w:p w14:paraId="7273B881" w14:textId="77777777" w:rsidR="00766CF8" w:rsidRPr="00832801" w:rsidRDefault="00766CF8" w:rsidP="00832801">
                            <w:pPr>
                              <w:rPr>
                                <w:color w:val="FFFFFF" w:themeColor="background1"/>
                                <w:sz w:val="28"/>
                                <w:szCs w:val="28"/>
                              </w:rPr>
                            </w:pPr>
                          </w:p>
                          <w:p w14:paraId="5C7A1217" w14:textId="77777777" w:rsidR="00766CF8" w:rsidRPr="00832801" w:rsidRDefault="00766CF8" w:rsidP="00832801">
                            <w:pPr>
                              <w:rPr>
                                <w:color w:val="FFFFFF" w:themeColor="background1"/>
                                <w:sz w:val="28"/>
                                <w:szCs w:val="28"/>
                              </w:rPr>
                            </w:pPr>
                          </w:p>
                          <w:p w14:paraId="69BB202C" w14:textId="77777777" w:rsidR="00766CF8" w:rsidRDefault="00766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557.65pt;margin-top:383.15pt;width:221.5pt;height:248.95pt;z-index:25166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uygYsCAAAd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" mv:complextextbox="1" filled="f" stroked="f">
                <v:textbox>
                  <w:txbxContent>
                    <w:p w14:paraId="51F6BA93"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8:20-10:00 6th Grade Reading</w:t>
                      </w:r>
                    </w:p>
                    <w:p w14:paraId="6D6B3519"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10:00-10:30 6th Grade PE</w:t>
                      </w:r>
                    </w:p>
                    <w:p w14:paraId="02B01D75"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10:15-11:15 Plan</w:t>
                      </w:r>
                    </w:p>
                    <w:p w14:paraId="34525D5F"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11:15-11:45 Interventions</w:t>
                      </w:r>
                    </w:p>
                    <w:p w14:paraId="3D4A6B3C"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12:30-1:00 2nd Grade PE</w:t>
                      </w:r>
                    </w:p>
                    <w:p w14:paraId="12633FCF"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1:00-1:30 3rd Grade PE</w:t>
                      </w:r>
                    </w:p>
                    <w:p w14:paraId="2DBC8E0A"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1:30-2:00 4th Grade PE</w:t>
                      </w:r>
                    </w:p>
                    <w:p w14:paraId="1D142D2C"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2:00-2:30 Kindergarten PE</w:t>
                      </w:r>
                    </w:p>
                    <w:p w14:paraId="1B53148B"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2:30-3:00 1st Grade PE</w:t>
                      </w:r>
                    </w:p>
                    <w:p w14:paraId="2657A1E8"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r w:rsidRPr="00832801">
                        <w:rPr>
                          <w:rFonts w:ascii="Arial" w:hAnsi="Arial" w:cs="Arial"/>
                          <w:color w:val="FFFFFF" w:themeColor="background1"/>
                          <w:sz w:val="28"/>
                          <w:szCs w:val="28"/>
                        </w:rPr>
                        <w:t>3:00-3:30 5th Grade PE</w:t>
                      </w:r>
                    </w:p>
                    <w:p w14:paraId="0AEB0D0A"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p>
                    <w:p w14:paraId="765FDE3E" w14:textId="77777777" w:rsidR="00766CF8" w:rsidRPr="00832801" w:rsidRDefault="00766CF8" w:rsidP="00832801">
                      <w:pPr>
                        <w:widowControl w:val="0"/>
                        <w:autoSpaceDE w:val="0"/>
                        <w:autoSpaceDN w:val="0"/>
                        <w:adjustRightInd w:val="0"/>
                        <w:rPr>
                          <w:rFonts w:ascii="Arial" w:hAnsi="Arial" w:cs="Arial"/>
                          <w:color w:val="FFFFFF" w:themeColor="background1"/>
                          <w:sz w:val="28"/>
                          <w:szCs w:val="28"/>
                        </w:rPr>
                      </w:pPr>
                    </w:p>
                    <w:p w14:paraId="7BAE8D68" w14:textId="01A164E9" w:rsidR="00766CF8" w:rsidRPr="00832801" w:rsidRDefault="00766CF8" w:rsidP="00832801">
                      <w:pPr>
                        <w:rPr>
                          <w:rFonts w:ascii="Papyrus" w:hAnsi="Papyrus" w:cs="Papyrus"/>
                          <w:color w:val="FFFFFF" w:themeColor="background1"/>
                          <w:sz w:val="28"/>
                          <w:szCs w:val="28"/>
                        </w:rPr>
                      </w:pPr>
                    </w:p>
                    <w:p w14:paraId="7273B881" w14:textId="77777777" w:rsidR="00766CF8" w:rsidRPr="00832801" w:rsidRDefault="00766CF8" w:rsidP="00832801">
                      <w:pPr>
                        <w:rPr>
                          <w:color w:val="FFFFFF" w:themeColor="background1"/>
                          <w:sz w:val="28"/>
                          <w:szCs w:val="28"/>
                        </w:rPr>
                      </w:pPr>
                    </w:p>
                    <w:p w14:paraId="5C7A1217" w14:textId="77777777" w:rsidR="00766CF8" w:rsidRPr="00832801" w:rsidRDefault="00766CF8" w:rsidP="00832801">
                      <w:pPr>
                        <w:rPr>
                          <w:color w:val="FFFFFF" w:themeColor="background1"/>
                          <w:sz w:val="28"/>
                          <w:szCs w:val="28"/>
                        </w:rPr>
                      </w:pPr>
                    </w:p>
                    <w:p w14:paraId="69BB202C" w14:textId="77777777" w:rsidR="00766CF8" w:rsidRDefault="00766CF8"/>
                  </w:txbxContent>
                </v:textbox>
                <w10:wrap type="through" anchorx="page" anchory="page"/>
              </v:shape>
            </w:pict>
          </mc:Fallback>
        </mc:AlternateContent>
      </w:r>
      <w:r w:rsidR="00A02830">
        <w:rPr>
          <w:noProof/>
        </w:rPr>
        <w:drawing>
          <wp:anchor distT="0" distB="0" distL="114300" distR="114300" simplePos="0" relativeHeight="251664440" behindDoc="0" locked="0" layoutInCell="1" allowOverlap="1" wp14:anchorId="7C2FFC17" wp14:editId="57E70347">
            <wp:simplePos x="0" y="0"/>
            <wp:positionH relativeFrom="page">
              <wp:posOffset>7254875</wp:posOffset>
            </wp:positionH>
            <wp:positionV relativeFrom="page">
              <wp:posOffset>2530475</wp:posOffset>
            </wp:positionV>
            <wp:extent cx="1934845" cy="1805940"/>
            <wp:effectExtent l="0" t="0" r="0" b="0"/>
            <wp:wrapThrough wrapText="bothSides">
              <wp:wrapPolygon edited="0">
                <wp:start x="0" y="0"/>
                <wp:lineTo x="0" y="21266"/>
                <wp:lineTo x="21267" y="21266"/>
                <wp:lineTo x="21267" y="0"/>
                <wp:lineTo x="0" y="0"/>
              </wp:wrapPolygon>
            </wp:wrapThrough>
            <wp:docPr id="38" name="Picture 38" descr="Macintosh HD:Users:allison:Desktop: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lison:Desktop:images-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84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830">
        <w:rPr>
          <w:noProof/>
        </w:rPr>
        <mc:AlternateContent>
          <mc:Choice Requires="wps">
            <w:drawing>
              <wp:anchor distT="0" distB="0" distL="114300" distR="114300" simplePos="0" relativeHeight="251658266" behindDoc="0" locked="0" layoutInCell="0" allowOverlap="1" wp14:anchorId="54759D9F" wp14:editId="3F2CCD01">
                <wp:simplePos x="0" y="0"/>
                <wp:positionH relativeFrom="page">
                  <wp:posOffset>5993130</wp:posOffset>
                </wp:positionH>
                <wp:positionV relativeFrom="page">
                  <wp:posOffset>4521200</wp:posOffset>
                </wp:positionV>
                <wp:extent cx="4811395" cy="763270"/>
                <wp:effectExtent l="0" t="0" r="0" b="24130"/>
                <wp:wrapTight wrapText="bothSides">
                  <wp:wrapPolygon edited="0">
                    <wp:start x="114" y="0"/>
                    <wp:lineTo x="114" y="21564"/>
                    <wp:lineTo x="21323" y="21564"/>
                    <wp:lineTo x="21323" y="0"/>
                    <wp:lineTo x="114" y="0"/>
                  </wp:wrapPolygon>
                </wp:wrapTight>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64A02A" w14:textId="77777777" w:rsidR="00766CF8" w:rsidRDefault="00766CF8" w:rsidP="00252AE4">
                            <w:pPr>
                              <w:pStyle w:val="Heading3"/>
                              <w:jc w:val="center"/>
                            </w:pPr>
                            <w:r>
                              <w:t>Mrs. Feeney’s Schedule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71.9pt;margin-top:356pt;width:378.85pt;height:60.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bAA/Y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" o:allowincell="f" filled="f" stroked="f">
                <v:textbox inset=",0,,0">
                  <w:txbxContent>
                    <w:p w14:paraId="1364A02A" w14:textId="77777777" w:rsidR="00766CF8" w:rsidRDefault="00766CF8" w:rsidP="00252AE4">
                      <w:pPr>
                        <w:pStyle w:val="Heading3"/>
                        <w:jc w:val="center"/>
                      </w:pPr>
                      <w:r>
                        <w:t>Mrs. Feeney’s Schedule</w:t>
                      </w:r>
                    </w:p>
                  </w:txbxContent>
                </v:textbox>
                <w10:wrap type="tight" anchorx="page" anchory="page"/>
              </v:shape>
            </w:pict>
          </mc:Fallback>
        </mc:AlternateContent>
      </w:r>
      <w:r w:rsidR="002F50A7">
        <w:rPr>
          <w:noProof/>
        </w:rPr>
        <mc:AlternateContent>
          <mc:Choice Requires="wpg">
            <w:drawing>
              <wp:anchor distT="0" distB="0" distL="114300" distR="114300" simplePos="1" relativeHeight="251658267" behindDoc="0" locked="0" layoutInCell="1" allowOverlap="1" wp14:anchorId="44A721A4" wp14:editId="4AE3DE88">
                <wp:simplePos x="4883785" y="4446270"/>
                <wp:positionH relativeFrom="page">
                  <wp:posOffset>4883785</wp:posOffset>
                </wp:positionH>
                <wp:positionV relativeFrom="page">
                  <wp:posOffset>4446270</wp:posOffset>
                </wp:positionV>
                <wp:extent cx="4811395" cy="3246120"/>
                <wp:effectExtent l="0" t="0" r="0" b="5080"/>
                <wp:wrapThrough wrapText="bothSides">
                  <wp:wrapPolygon edited="0">
                    <wp:start x="114" y="0"/>
                    <wp:lineTo x="114" y="21465"/>
                    <wp:lineTo x="21323" y="21465"/>
                    <wp:lineTo x="21323" y="0"/>
                    <wp:lineTo x="114" y="0"/>
                  </wp:wrapPolygon>
                </wp:wrapThrough>
                <wp:docPr id="18" name="Group 18"/>
                <wp:cNvGraphicFramePr/>
                <a:graphic xmlns:a="http://schemas.openxmlformats.org/drawingml/2006/main">
                  <a:graphicData uri="http://schemas.microsoft.com/office/word/2010/wordprocessingGroup">
                    <wpg:wgp>
                      <wpg:cNvGrpSpPr/>
                      <wpg:grpSpPr>
                        <a:xfrm>
                          <a:off x="0" y="0"/>
                          <a:ext cx="4811395" cy="3246120"/>
                          <a:chOff x="0" y="0"/>
                          <a:chExt cx="4811395" cy="3246120"/>
                        </a:xfrm>
                        <a:extLst>
                          <a:ext uri="{0CCBE362-F206-4b92-989A-16890622DB6E}">
                            <ma14:wrappingTextBoxFlag xmlns:ma14="http://schemas.microsoft.com/office/mac/drawingml/2011/main" val="1"/>
                          </a:ext>
                        </a:extLst>
                      </wpg:grpSpPr>
                      <wps:wsp>
                        <wps:cNvPr id="16" name="Text Box 30"/>
                        <wps:cNvSpPr txBox="1">
                          <a:spLocks noChangeArrowheads="1"/>
                        </wps:cNvSpPr>
                        <wps:spPr bwMode="auto">
                          <a:xfrm>
                            <a:off x="0" y="0"/>
                            <a:ext cx="4811395"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2134870" y="0"/>
                            <a:ext cx="2585085" cy="320040"/>
                          </a:xfrm>
                          <a:prstGeom prst="rect">
                            <a:avLst/>
                          </a:prstGeom>
                          <a:noFill/>
                          <a:ln>
                            <a:noFill/>
                          </a:ln>
                          <a:effectLst/>
                          <a:extLst>
                            <a:ext uri="{C572A759-6A51-4108-AA02-DFA0A04FC94B}">
                              <ma14:wrappingTextBoxFlag xmlns:ma14="http://schemas.microsoft.com/office/mac/drawingml/2011/main"/>
                            </a:ext>
                          </a:extLst>
                        </wps:spPr>
                        <wps:txbx>
                          <w:txbxContent>
                            <w:p w14:paraId="29B0BAC5" w14:textId="77777777" w:rsidR="00766CF8" w:rsidRDefault="00766CF8" w:rsidP="00B93B7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37" style="position:absolute;margin-left:384.55pt;margin-top:350.1pt;width:378.85pt;height:255.6pt;z-index:251658267;mso-position-horizontal-relative:page;mso-position-vertical-relative:page" coordsize="4811395,3246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" mv:complextextbox="1">
                <v:shape id="_x0000_s1038" type="#_x0000_t202" style="position:absolute;width:4811395;height:3246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a+YwQAA&#10;ANsAAAAPAAAAZHJzL2Rvd25yZXYueG1sRE9Ni8IwEL0L/ocwgrc11YO7VKMUoeCCgqvieWzGtthM&#10;2iardX/9RhC8zeN9znzZmUrcqHWlZQXjUQSCOLO65FzB8ZB+fIFwHlljZZkUPMjBctHvzTHW9s4/&#10;dNv7XIQQdjEqKLyvYyldVpBBN7I1ceAutjXoA2xzqVu8h3BTyUkUTaXBkkNDgTWtCsqu+1+jYLs7&#10;N3/fkTNV4tP0M9k1m8upUWo46JIZCE+df4tf7rUO86fw/CUc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GvmMEAAADbAAAADwAAAAAAAAAAAAAAAACXAgAAZHJzL2Rvd25y&#10;ZXYueG1sUEsFBgAAAAAEAAQA9QAAAIUDAAAAAA==&#10;" mv:complextextbox="1" filled="f" stroked="f">
                  <v:textbox inset=",0,,0"/>
                </v:shape>
                <v:shape id="Text Box 17" o:spid="_x0000_s1039" type="#_x0000_t202" style="position:absolute;left:2134870;width:2585085;height:320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29B0BAC5" w14:textId="77777777" w:rsidR="00766CF8" w:rsidRDefault="00766CF8" w:rsidP="00B93B71">
                        <w:pPr>
                          <w:pStyle w:val="BodyText"/>
                        </w:pPr>
                      </w:p>
                    </w:txbxContent>
                  </v:textbox>
                </v:shape>
                <w10:wrap type="through" anchorx="page" anchory="page"/>
              </v:group>
            </w:pict>
          </mc:Fallback>
        </mc:AlternateContent>
      </w:r>
      <w:r w:rsidR="00A02830">
        <w:rPr>
          <w:noProof/>
        </w:rPr>
        <mc:AlternateContent>
          <mc:Choice Requires="wps">
            <w:drawing>
              <wp:anchor distT="0" distB="0" distL="114300" distR="114300" simplePos="0" relativeHeight="251663416" behindDoc="0" locked="0" layoutInCell="1" allowOverlap="1" wp14:anchorId="75F91E78" wp14:editId="05F56329">
                <wp:simplePos x="0" y="0"/>
                <wp:positionH relativeFrom="page">
                  <wp:posOffset>4669790</wp:posOffset>
                </wp:positionH>
                <wp:positionV relativeFrom="page">
                  <wp:posOffset>3230880</wp:posOffset>
                </wp:positionV>
                <wp:extent cx="2290445" cy="4315460"/>
                <wp:effectExtent l="0" t="0" r="0" b="2540"/>
                <wp:wrapThrough wrapText="bothSides">
                  <wp:wrapPolygon edited="0">
                    <wp:start x="240" y="0"/>
                    <wp:lineTo x="240" y="21486"/>
                    <wp:lineTo x="21079" y="21486"/>
                    <wp:lineTo x="21079" y="0"/>
                    <wp:lineTo x="240" y="0"/>
                  </wp:wrapPolygon>
                </wp:wrapThrough>
                <wp:docPr id="37" name="Text Box 37"/>
                <wp:cNvGraphicFramePr/>
                <a:graphic xmlns:a="http://schemas.openxmlformats.org/drawingml/2006/main">
                  <a:graphicData uri="http://schemas.microsoft.com/office/word/2010/wordprocessingShape">
                    <wps:wsp>
                      <wps:cNvSpPr txBox="1"/>
                      <wps:spPr>
                        <a:xfrm>
                          <a:off x="0" y="0"/>
                          <a:ext cx="2290445" cy="43154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B47375"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FFFF" w:themeColor="background1"/>
                                <w:sz w:val="16"/>
                                <w:szCs w:val="16"/>
                              </w:rPr>
                            </w:pPr>
                            <w:r w:rsidRPr="00A02830">
                              <w:rPr>
                                <w:rFonts w:ascii="Arial" w:hAnsi="Arial" w:cs="Arial"/>
                                <w:b/>
                                <w:bCs/>
                                <w:color w:val="FFFFFF" w:themeColor="background1"/>
                                <w:sz w:val="16"/>
                                <w:szCs w:val="16"/>
                              </w:rPr>
                              <w:t xml:space="preserve">K-12 Nebraska Physical Education Essential </w:t>
                            </w:r>
                            <w:proofErr w:type="spellStart"/>
                            <w:r w:rsidRPr="00A02830">
                              <w:rPr>
                                <w:rFonts w:ascii="Arial" w:hAnsi="Arial" w:cs="Arial"/>
                                <w:b/>
                                <w:bCs/>
                                <w:color w:val="FFFFFF" w:themeColor="background1"/>
                                <w:sz w:val="16"/>
                                <w:szCs w:val="16"/>
                              </w:rPr>
                              <w:t>Learnings</w:t>
                            </w:r>
                            <w:proofErr w:type="spellEnd"/>
                          </w:p>
                          <w:p w14:paraId="53BE05D3"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6"/>
                                <w:szCs w:val="16"/>
                              </w:rPr>
                            </w:pPr>
                            <w:r w:rsidRPr="00A02830">
                              <w:rPr>
                                <w:rFonts w:ascii="Times" w:hAnsi="Times" w:cs="Times"/>
                                <w:b/>
                                <w:bCs/>
                                <w:color w:val="FFFFFF" w:themeColor="background1"/>
                                <w:sz w:val="16"/>
                                <w:szCs w:val="16"/>
                              </w:rPr>
                              <w:t>THEME: Physical Education Literacy</w:t>
                            </w:r>
                          </w:p>
                          <w:p w14:paraId="3BF263F1"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1:</w:t>
                            </w:r>
                            <w:r w:rsidRPr="00A02830">
                              <w:rPr>
                                <w:rFonts w:ascii="Times" w:hAnsi="Times" w:cs="Times"/>
                                <w:color w:val="FFFFFF" w:themeColor="background1"/>
                                <w:sz w:val="16"/>
                                <w:szCs w:val="16"/>
                              </w:rPr>
                              <w:t xml:space="preserve"> Skills</w:t>
                            </w:r>
                          </w:p>
                          <w:p w14:paraId="5CF0EACB"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2:</w:t>
                            </w:r>
                            <w:r w:rsidRPr="00A02830">
                              <w:rPr>
                                <w:rFonts w:ascii="Times" w:hAnsi="Times" w:cs="Times"/>
                                <w:color w:val="FFFFFF" w:themeColor="background1"/>
                                <w:sz w:val="16"/>
                                <w:szCs w:val="16"/>
                              </w:rPr>
                              <w:t xml:space="preserve"> Knowledge</w:t>
                            </w:r>
                          </w:p>
                          <w:p w14:paraId="216C4A36"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6"/>
                                <w:szCs w:val="16"/>
                              </w:rPr>
                            </w:pPr>
                            <w:r w:rsidRPr="00A02830">
                              <w:rPr>
                                <w:rFonts w:ascii="Times" w:hAnsi="Times" w:cs="Times"/>
                                <w:b/>
                                <w:bCs/>
                                <w:color w:val="FFFFFF" w:themeColor="background1"/>
                                <w:sz w:val="16"/>
                                <w:szCs w:val="16"/>
                              </w:rPr>
                              <w:t>THEME: Physical Activity and Fitness</w:t>
                            </w:r>
                          </w:p>
                          <w:p w14:paraId="5267B2A3"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 xml:space="preserve">Strand 3: </w:t>
                            </w:r>
                            <w:r w:rsidRPr="00A02830">
                              <w:rPr>
                                <w:rFonts w:ascii="Times" w:hAnsi="Times" w:cs="Times"/>
                                <w:color w:val="FFFFFF" w:themeColor="background1"/>
                                <w:sz w:val="16"/>
                                <w:szCs w:val="16"/>
                              </w:rPr>
                              <w:t>Active Lifestyle</w:t>
                            </w:r>
                          </w:p>
                          <w:p w14:paraId="6F3CF9D1"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4:</w:t>
                            </w:r>
                            <w:r w:rsidRPr="00A02830">
                              <w:rPr>
                                <w:rFonts w:ascii="Times" w:hAnsi="Times" w:cs="Times"/>
                                <w:color w:val="FFFFFF" w:themeColor="background1"/>
                                <w:sz w:val="16"/>
                                <w:szCs w:val="16"/>
                              </w:rPr>
                              <w:t xml:space="preserve"> Fitness</w:t>
                            </w:r>
                          </w:p>
                          <w:p w14:paraId="1148C8A1"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6"/>
                                <w:szCs w:val="16"/>
                              </w:rPr>
                            </w:pPr>
                            <w:r w:rsidRPr="00A02830">
                              <w:rPr>
                                <w:rFonts w:ascii="Times" w:hAnsi="Times" w:cs="Times"/>
                                <w:b/>
                                <w:bCs/>
                                <w:color w:val="FFFFFF" w:themeColor="background1"/>
                                <w:sz w:val="16"/>
                                <w:szCs w:val="16"/>
                              </w:rPr>
                              <w:t>THEME: Physical Activity Behavior</w:t>
                            </w:r>
                          </w:p>
                          <w:p w14:paraId="30458C26"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 xml:space="preserve">Strand 5: </w:t>
                            </w:r>
                            <w:r w:rsidRPr="00A02830">
                              <w:rPr>
                                <w:rFonts w:ascii="Times" w:hAnsi="Times" w:cs="Times"/>
                                <w:color w:val="FFFFFF" w:themeColor="background1"/>
                                <w:sz w:val="16"/>
                                <w:szCs w:val="16"/>
                              </w:rPr>
                              <w:t>Responsible Behavior</w:t>
                            </w:r>
                          </w:p>
                          <w:p w14:paraId="771E6877"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6:</w:t>
                            </w:r>
                            <w:r w:rsidRPr="00A02830">
                              <w:rPr>
                                <w:rFonts w:ascii="Times" w:hAnsi="Times" w:cs="Times"/>
                                <w:color w:val="FFFFFF" w:themeColor="background1"/>
                                <w:sz w:val="16"/>
                                <w:szCs w:val="16"/>
                              </w:rPr>
                              <w:t xml:space="preserve"> Awareness</w:t>
                            </w:r>
                          </w:p>
                          <w:p w14:paraId="649A9530"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6"/>
                                <w:szCs w:val="16"/>
                              </w:rPr>
                            </w:pPr>
                            <w:r w:rsidRPr="00A02830">
                              <w:rPr>
                                <w:rFonts w:ascii="Times" w:hAnsi="Times" w:cs="Times"/>
                                <w:color w:val="FFFFFF" w:themeColor="background1"/>
                                <w:sz w:val="16"/>
                                <w:szCs w:val="16"/>
                              </w:rPr>
                              <w:t> </w:t>
                            </w:r>
                          </w:p>
                          <w:p w14:paraId="195A4B4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1: SKILLS</w:t>
                            </w:r>
                          </w:p>
                          <w:p w14:paraId="38077BE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Demonstrates competency in motor skills and movement patterns needed to perform a variety of physical activities.</w:t>
                            </w:r>
                          </w:p>
                          <w:p w14:paraId="1229FA5C"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6F7644E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2: KNOWLEDGE</w:t>
                            </w:r>
                          </w:p>
                          <w:p w14:paraId="273F506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Demonstrates understanding of movement concepts, principles, strategies and tactics as they apply to the learning and performance of physical activities.</w:t>
                            </w:r>
                          </w:p>
                          <w:p w14:paraId="42FD4A14"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0A0FAB00"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3: ACTIVE LIFESTYLE</w:t>
                            </w:r>
                          </w:p>
                          <w:p w14:paraId="161FC84A"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Participates regularly in physical activity.</w:t>
                            </w:r>
                          </w:p>
                          <w:p w14:paraId="5C537594"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08D29F89"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4: FITNESS</w:t>
                            </w:r>
                          </w:p>
                          <w:p w14:paraId="133F0C69"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Achieves and maintains a health-enhancing level of physical fitness.</w:t>
                            </w:r>
                          </w:p>
                          <w:p w14:paraId="74CBD01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49FBDCAC"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5: RESPONSIBLE BEHAVIOR</w:t>
                            </w:r>
                          </w:p>
                          <w:p w14:paraId="5E4DA14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Exhibits responsible personal and social behavior that respects self and others in physical activity settings.</w:t>
                            </w:r>
                          </w:p>
                          <w:p w14:paraId="6331F99C"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0F41D26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6: AWARENESS</w:t>
                            </w:r>
                          </w:p>
                          <w:p w14:paraId="6B3289F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proofErr w:type="gramStart"/>
                            <w:r w:rsidRPr="00A02830">
                              <w:rPr>
                                <w:rFonts w:ascii="Times" w:hAnsi="Times" w:cs="Times"/>
                                <w:color w:val="FFFFFF" w:themeColor="background1"/>
                                <w:sz w:val="14"/>
                                <w:szCs w:val="14"/>
                              </w:rPr>
                              <w:t>Values physical activities for health, enjoyment, challenge, self-expression, and social interaction.</w:t>
                            </w:r>
                            <w:proofErr w:type="gramEnd"/>
                          </w:p>
                          <w:p w14:paraId="0CE4D2C8" w14:textId="77777777" w:rsidR="00766CF8" w:rsidRPr="00A02830" w:rsidRDefault="00766CF8" w:rsidP="00A02830">
                            <w:pPr>
                              <w:rPr>
                                <w:color w:val="FFFFFF" w:themeColor="background1"/>
                                <w:sz w:val="14"/>
                                <w:szCs w:val="14"/>
                              </w:rPr>
                            </w:pPr>
                            <w:r w:rsidRPr="00A02830">
                              <w:rPr>
                                <w:rFonts w:ascii="Times" w:hAnsi="Times" w:cs="Times"/>
                                <w:color w:val="FFFFFF" w:themeColor="background1"/>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0" type="#_x0000_t202" style="position:absolute;margin-left:367.7pt;margin-top:254.4pt;width:180.35pt;height:339.8pt;z-index:25166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Cbf9gCAAAh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" mv:complextextbox="1" filled="f" stroked="f">
                <v:textbox>
                  <w:txbxContent>
                    <w:p w14:paraId="06B47375"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FFFF" w:themeColor="background1"/>
                          <w:sz w:val="16"/>
                          <w:szCs w:val="16"/>
                        </w:rPr>
                      </w:pPr>
                      <w:r w:rsidRPr="00A02830">
                        <w:rPr>
                          <w:rFonts w:ascii="Arial" w:hAnsi="Arial" w:cs="Arial"/>
                          <w:b/>
                          <w:bCs/>
                          <w:color w:val="FFFFFF" w:themeColor="background1"/>
                          <w:sz w:val="16"/>
                          <w:szCs w:val="16"/>
                        </w:rPr>
                        <w:t xml:space="preserve">K-12 Nebraska Physical Education Essential </w:t>
                      </w:r>
                      <w:proofErr w:type="spellStart"/>
                      <w:r w:rsidRPr="00A02830">
                        <w:rPr>
                          <w:rFonts w:ascii="Arial" w:hAnsi="Arial" w:cs="Arial"/>
                          <w:b/>
                          <w:bCs/>
                          <w:color w:val="FFFFFF" w:themeColor="background1"/>
                          <w:sz w:val="16"/>
                          <w:szCs w:val="16"/>
                        </w:rPr>
                        <w:t>Learnings</w:t>
                      </w:r>
                      <w:proofErr w:type="spellEnd"/>
                    </w:p>
                    <w:p w14:paraId="53BE05D3"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6"/>
                          <w:szCs w:val="16"/>
                        </w:rPr>
                      </w:pPr>
                      <w:r w:rsidRPr="00A02830">
                        <w:rPr>
                          <w:rFonts w:ascii="Times" w:hAnsi="Times" w:cs="Times"/>
                          <w:b/>
                          <w:bCs/>
                          <w:color w:val="FFFFFF" w:themeColor="background1"/>
                          <w:sz w:val="16"/>
                          <w:szCs w:val="16"/>
                        </w:rPr>
                        <w:t>THEME: Physical Education Literacy</w:t>
                      </w:r>
                    </w:p>
                    <w:p w14:paraId="3BF263F1"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1:</w:t>
                      </w:r>
                      <w:r w:rsidRPr="00A02830">
                        <w:rPr>
                          <w:rFonts w:ascii="Times" w:hAnsi="Times" w:cs="Times"/>
                          <w:color w:val="FFFFFF" w:themeColor="background1"/>
                          <w:sz w:val="16"/>
                          <w:szCs w:val="16"/>
                        </w:rPr>
                        <w:t xml:space="preserve"> Skills</w:t>
                      </w:r>
                    </w:p>
                    <w:p w14:paraId="5CF0EACB"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2:</w:t>
                      </w:r>
                      <w:r w:rsidRPr="00A02830">
                        <w:rPr>
                          <w:rFonts w:ascii="Times" w:hAnsi="Times" w:cs="Times"/>
                          <w:color w:val="FFFFFF" w:themeColor="background1"/>
                          <w:sz w:val="16"/>
                          <w:szCs w:val="16"/>
                        </w:rPr>
                        <w:t xml:space="preserve"> Knowledge</w:t>
                      </w:r>
                    </w:p>
                    <w:p w14:paraId="216C4A36"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6"/>
                          <w:szCs w:val="16"/>
                        </w:rPr>
                      </w:pPr>
                      <w:r w:rsidRPr="00A02830">
                        <w:rPr>
                          <w:rFonts w:ascii="Times" w:hAnsi="Times" w:cs="Times"/>
                          <w:b/>
                          <w:bCs/>
                          <w:color w:val="FFFFFF" w:themeColor="background1"/>
                          <w:sz w:val="16"/>
                          <w:szCs w:val="16"/>
                        </w:rPr>
                        <w:t>THEME: Physical Activity and Fitness</w:t>
                      </w:r>
                    </w:p>
                    <w:p w14:paraId="5267B2A3"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 xml:space="preserve">Strand 3: </w:t>
                      </w:r>
                      <w:r w:rsidRPr="00A02830">
                        <w:rPr>
                          <w:rFonts w:ascii="Times" w:hAnsi="Times" w:cs="Times"/>
                          <w:color w:val="FFFFFF" w:themeColor="background1"/>
                          <w:sz w:val="16"/>
                          <w:szCs w:val="16"/>
                        </w:rPr>
                        <w:t>Active Lifestyle</w:t>
                      </w:r>
                    </w:p>
                    <w:p w14:paraId="6F3CF9D1"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4:</w:t>
                      </w:r>
                      <w:r w:rsidRPr="00A02830">
                        <w:rPr>
                          <w:rFonts w:ascii="Times" w:hAnsi="Times" w:cs="Times"/>
                          <w:color w:val="FFFFFF" w:themeColor="background1"/>
                          <w:sz w:val="16"/>
                          <w:szCs w:val="16"/>
                        </w:rPr>
                        <w:t xml:space="preserve"> Fitness</w:t>
                      </w:r>
                    </w:p>
                    <w:p w14:paraId="1148C8A1"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6"/>
                          <w:szCs w:val="16"/>
                        </w:rPr>
                      </w:pPr>
                      <w:r w:rsidRPr="00A02830">
                        <w:rPr>
                          <w:rFonts w:ascii="Times" w:hAnsi="Times" w:cs="Times"/>
                          <w:b/>
                          <w:bCs/>
                          <w:color w:val="FFFFFF" w:themeColor="background1"/>
                          <w:sz w:val="16"/>
                          <w:szCs w:val="16"/>
                        </w:rPr>
                        <w:t>THEME: Physical Activity Behavior</w:t>
                      </w:r>
                    </w:p>
                    <w:p w14:paraId="30458C26"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 xml:space="preserve">Strand 5: </w:t>
                      </w:r>
                      <w:r w:rsidRPr="00A02830">
                        <w:rPr>
                          <w:rFonts w:ascii="Times" w:hAnsi="Times" w:cs="Times"/>
                          <w:color w:val="FFFFFF" w:themeColor="background1"/>
                          <w:sz w:val="16"/>
                          <w:szCs w:val="16"/>
                        </w:rPr>
                        <w:t>Responsible Behavior</w:t>
                      </w:r>
                    </w:p>
                    <w:p w14:paraId="771E6877"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rPr>
                          <w:rFonts w:ascii="Times" w:hAnsi="Times" w:cs="Times"/>
                          <w:color w:val="FFFFFF" w:themeColor="background1"/>
                          <w:sz w:val="16"/>
                          <w:szCs w:val="16"/>
                        </w:rPr>
                      </w:pPr>
                      <w:r w:rsidRPr="00A02830">
                        <w:rPr>
                          <w:rFonts w:ascii="Times" w:hAnsi="Times" w:cs="Times"/>
                          <w:b/>
                          <w:bCs/>
                          <w:color w:val="FFFFFF" w:themeColor="background1"/>
                          <w:sz w:val="16"/>
                          <w:szCs w:val="16"/>
                        </w:rPr>
                        <w:t>Strand 6:</w:t>
                      </w:r>
                      <w:r w:rsidRPr="00A02830">
                        <w:rPr>
                          <w:rFonts w:ascii="Times" w:hAnsi="Times" w:cs="Times"/>
                          <w:color w:val="FFFFFF" w:themeColor="background1"/>
                          <w:sz w:val="16"/>
                          <w:szCs w:val="16"/>
                        </w:rPr>
                        <w:t xml:space="preserve"> Awareness</w:t>
                      </w:r>
                    </w:p>
                    <w:p w14:paraId="649A9530"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6"/>
                          <w:szCs w:val="16"/>
                        </w:rPr>
                      </w:pPr>
                      <w:r w:rsidRPr="00A02830">
                        <w:rPr>
                          <w:rFonts w:ascii="Times" w:hAnsi="Times" w:cs="Times"/>
                          <w:color w:val="FFFFFF" w:themeColor="background1"/>
                          <w:sz w:val="16"/>
                          <w:szCs w:val="16"/>
                        </w:rPr>
                        <w:t> </w:t>
                      </w:r>
                    </w:p>
                    <w:p w14:paraId="195A4B4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1: SKILLS</w:t>
                      </w:r>
                    </w:p>
                    <w:p w14:paraId="38077BE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Demonstrates competency in motor skills and movement patterns needed to perform a variety of physical activities.</w:t>
                      </w:r>
                    </w:p>
                    <w:p w14:paraId="1229FA5C"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6F7644E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2: KNOWLEDGE</w:t>
                      </w:r>
                    </w:p>
                    <w:p w14:paraId="273F506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Demonstrates understanding of movement concepts, principles, strategies and tactics as they apply to the learning and performance of physical activities.</w:t>
                      </w:r>
                    </w:p>
                    <w:p w14:paraId="42FD4A14"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0A0FAB00"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3: ACTIVE LIFESTYLE</w:t>
                      </w:r>
                    </w:p>
                    <w:p w14:paraId="161FC84A"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Participates regularly in physical activity.</w:t>
                      </w:r>
                    </w:p>
                    <w:p w14:paraId="5C537594"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08D29F89"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4: FITNESS</w:t>
                      </w:r>
                    </w:p>
                    <w:p w14:paraId="133F0C69"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Achieves and maintains a health-enhancing level of physical fitness.</w:t>
                      </w:r>
                    </w:p>
                    <w:p w14:paraId="74CBD01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49FBDCAC"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5: RESPONSIBLE BEHAVIOR</w:t>
                      </w:r>
                    </w:p>
                    <w:p w14:paraId="5E4DA14D"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Exhibits responsible personal and social behavior that respects self and others in physical activity settings.</w:t>
                      </w:r>
                    </w:p>
                    <w:p w14:paraId="6331F99C"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r w:rsidRPr="00A02830">
                        <w:rPr>
                          <w:rFonts w:ascii="Times" w:hAnsi="Times" w:cs="Times"/>
                          <w:color w:val="FFFFFF" w:themeColor="background1"/>
                          <w:sz w:val="14"/>
                          <w:szCs w:val="14"/>
                        </w:rPr>
                        <w:t> </w:t>
                      </w:r>
                    </w:p>
                    <w:p w14:paraId="0F41D26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FFFFFF" w:themeColor="background1"/>
                          <w:sz w:val="14"/>
                          <w:szCs w:val="14"/>
                        </w:rPr>
                      </w:pPr>
                      <w:r w:rsidRPr="00A02830">
                        <w:rPr>
                          <w:rFonts w:ascii="Times" w:hAnsi="Times" w:cs="Times"/>
                          <w:b/>
                          <w:bCs/>
                          <w:color w:val="FFFFFF" w:themeColor="background1"/>
                          <w:sz w:val="14"/>
                          <w:szCs w:val="14"/>
                        </w:rPr>
                        <w:t>Strand 6: AWARENESS</w:t>
                      </w:r>
                    </w:p>
                    <w:p w14:paraId="6B3289FE" w14:textId="77777777" w:rsidR="00766CF8" w:rsidRPr="00A02830" w:rsidRDefault="00766CF8" w:rsidP="00A02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FFFFFF" w:themeColor="background1"/>
                          <w:sz w:val="14"/>
                          <w:szCs w:val="14"/>
                        </w:rPr>
                      </w:pPr>
                      <w:proofErr w:type="gramStart"/>
                      <w:r w:rsidRPr="00A02830">
                        <w:rPr>
                          <w:rFonts w:ascii="Times" w:hAnsi="Times" w:cs="Times"/>
                          <w:color w:val="FFFFFF" w:themeColor="background1"/>
                          <w:sz w:val="14"/>
                          <w:szCs w:val="14"/>
                        </w:rPr>
                        <w:t>Values physical activities for health, enjoyment, challenge, self-expression, and social interaction.</w:t>
                      </w:r>
                      <w:proofErr w:type="gramEnd"/>
                    </w:p>
                    <w:p w14:paraId="0CE4D2C8" w14:textId="77777777" w:rsidR="00766CF8" w:rsidRPr="00A02830" w:rsidRDefault="00766CF8" w:rsidP="00A02830">
                      <w:pPr>
                        <w:rPr>
                          <w:color w:val="FFFFFF" w:themeColor="background1"/>
                          <w:sz w:val="14"/>
                          <w:szCs w:val="14"/>
                        </w:rPr>
                      </w:pPr>
                      <w:r w:rsidRPr="00A02830">
                        <w:rPr>
                          <w:rFonts w:ascii="Times" w:hAnsi="Times" w:cs="Times"/>
                          <w:color w:val="FFFFFF" w:themeColor="background1"/>
                          <w:sz w:val="14"/>
                          <w:szCs w:val="14"/>
                        </w:rPr>
                        <w:t> </w:t>
                      </w:r>
                    </w:p>
                  </w:txbxContent>
                </v:textbox>
                <w10:wrap type="through" anchorx="page" anchory="page"/>
              </v:shape>
            </w:pict>
          </mc:Fallback>
        </mc:AlternateContent>
      </w:r>
      <w:r w:rsidR="00676732" w:rsidRPr="005B2D7C">
        <w:rPr>
          <w:noProof/>
        </w:rPr>
        <mc:AlternateContent>
          <mc:Choice Requires="wps">
            <w:drawing>
              <wp:anchor distT="0" distB="0" distL="114300" distR="114300" simplePos="0" relativeHeight="251658292" behindDoc="0" locked="0" layoutInCell="1" allowOverlap="1" wp14:anchorId="7A95B610" wp14:editId="5C767BEC">
                <wp:simplePos x="0" y="0"/>
                <wp:positionH relativeFrom="page">
                  <wp:posOffset>563880</wp:posOffset>
                </wp:positionH>
                <wp:positionV relativeFrom="page">
                  <wp:posOffset>709930</wp:posOffset>
                </wp:positionV>
                <wp:extent cx="4832350" cy="1006475"/>
                <wp:effectExtent l="0" t="304800" r="0" b="288925"/>
                <wp:wrapTight wrapText="bothSides">
                  <wp:wrapPolygon edited="0">
                    <wp:start x="20805" y="-774"/>
                    <wp:lineTo x="6127" y="-8328"/>
                    <wp:lineTo x="5906" y="329"/>
                    <wp:lineTo x="272" y="-2993"/>
                    <wp:lineTo x="114" y="21079"/>
                    <wp:lineTo x="1353" y="21810"/>
                    <wp:lineTo x="1494" y="20794"/>
                    <wp:lineTo x="10647" y="20698"/>
                    <wp:lineTo x="10760" y="20765"/>
                    <wp:lineTo x="21348" y="18220"/>
                    <wp:lineTo x="21368" y="-441"/>
                    <wp:lineTo x="20805" y="-774"/>
                  </wp:wrapPolygon>
                </wp:wrapTight>
                <wp:docPr id="31" name="Text Box 31"/>
                <wp:cNvGraphicFramePr/>
                <a:graphic xmlns:a="http://schemas.openxmlformats.org/drawingml/2006/main">
                  <a:graphicData uri="http://schemas.microsoft.com/office/word/2010/wordprocessingShape">
                    <wps:wsp>
                      <wps:cNvSpPr txBox="1"/>
                      <wps:spPr>
                        <a:xfrm rot="21180000">
                          <a:off x="0" y="0"/>
                          <a:ext cx="4832350" cy="10064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269BA" w14:textId="77777777" w:rsidR="00766CF8" w:rsidRDefault="00766CF8" w:rsidP="00A63A09">
                            <w:pPr>
                              <w:pStyle w:val="Heading6"/>
                              <w:jc w:val="center"/>
                            </w:pPr>
                            <w:r>
                              <w:t>Every child is a winner when they try their very best!</w:t>
                            </w:r>
                          </w:p>
                          <w:p w14:paraId="071ED62C" w14:textId="77777777" w:rsidR="00766CF8" w:rsidRPr="005B2D7C" w:rsidRDefault="00766CF8" w:rsidP="005B2D7C">
                            <w:pPr>
                              <w:pStyle w:val="Heading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44.4pt;margin-top:55.9pt;width:380.5pt;height:79.25pt;rotation:-7;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" filled="f" stroked="f">
                <v:textbox>
                  <w:txbxContent>
                    <w:p w14:paraId="558269BA" w14:textId="77777777" w:rsidR="00766CF8" w:rsidRDefault="00766CF8" w:rsidP="00A63A09">
                      <w:pPr>
                        <w:pStyle w:val="Heading6"/>
                        <w:jc w:val="center"/>
                      </w:pPr>
                      <w:r>
                        <w:t>Every child is a winner when they try their very best!</w:t>
                      </w:r>
                    </w:p>
                    <w:p w14:paraId="071ED62C" w14:textId="77777777" w:rsidR="00766CF8" w:rsidRPr="005B2D7C" w:rsidRDefault="00766CF8" w:rsidP="005B2D7C">
                      <w:pPr>
                        <w:pStyle w:val="Heading6"/>
                      </w:pPr>
                    </w:p>
                  </w:txbxContent>
                </v:textbox>
                <w10:wrap type="tight" anchorx="page" anchory="page"/>
              </v:shape>
            </w:pict>
          </mc:Fallback>
        </mc:AlternateContent>
      </w:r>
      <w:r w:rsidR="00A63A09">
        <w:rPr>
          <w:noProof/>
        </w:rPr>
        <w:drawing>
          <wp:anchor distT="0" distB="0" distL="118745" distR="118745" simplePos="0" relativeHeight="251658282" behindDoc="0" locked="0" layoutInCell="0" allowOverlap="1" wp14:anchorId="487CED2B" wp14:editId="7BA35BB1">
            <wp:simplePos x="0" y="0"/>
            <wp:positionH relativeFrom="page">
              <wp:posOffset>5308600</wp:posOffset>
            </wp:positionH>
            <wp:positionV relativeFrom="page">
              <wp:posOffset>612775</wp:posOffset>
            </wp:positionV>
            <wp:extent cx="1370965" cy="2204085"/>
            <wp:effectExtent l="304800" t="177800" r="305435" b="183515"/>
            <wp:wrapTight wrapText="bothSides">
              <wp:wrapPolygon edited="0">
                <wp:start x="16408" y="-1742"/>
                <wp:lineTo x="-4802" y="-1245"/>
                <wp:lineTo x="-4002" y="6721"/>
                <wp:lineTo x="-400" y="20162"/>
                <wp:lineTo x="0" y="23150"/>
                <wp:lineTo x="9604" y="23150"/>
                <wp:lineTo x="10005" y="22652"/>
                <wp:lineTo x="26012" y="18669"/>
                <wp:lineTo x="21210" y="-1742"/>
                <wp:lineTo x="16408" y="-1742"/>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bro 14 pics:CB10785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0965" cy="2204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63A09">
        <w:rPr>
          <w:noProof/>
        </w:rPr>
        <w:drawing>
          <wp:anchor distT="0" distB="0" distL="118745" distR="118745" simplePos="0" relativeHeight="251658283" behindDoc="0" locked="0" layoutInCell="0" allowOverlap="1" wp14:anchorId="450183AC" wp14:editId="66252663">
            <wp:simplePos x="0" y="0"/>
            <wp:positionH relativeFrom="page">
              <wp:posOffset>7312660</wp:posOffset>
            </wp:positionH>
            <wp:positionV relativeFrom="page">
              <wp:posOffset>612775</wp:posOffset>
            </wp:positionV>
            <wp:extent cx="2115820" cy="1732280"/>
            <wp:effectExtent l="203200" t="279400" r="322580" b="325120"/>
            <wp:wrapTight wrapText="bothSides">
              <wp:wrapPolygon edited="0">
                <wp:start x="-2631" y="-34"/>
                <wp:lineTo x="-2326" y="5734"/>
                <wp:lineTo x="-503" y="20825"/>
                <wp:lineTo x="10542" y="22876"/>
                <wp:lineTo x="10794" y="22804"/>
                <wp:lineTo x="22065" y="21862"/>
                <wp:lineTo x="22435" y="22407"/>
                <wp:lineTo x="24960" y="21686"/>
                <wp:lineTo x="21963" y="-5105"/>
                <wp:lineTo x="16677" y="-4896"/>
                <wp:lineTo x="-1116" y="-466"/>
                <wp:lineTo x="-2631" y="-34"/>
              </wp:wrapPolygon>
            </wp:wrapTight>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bro 14 pics:42-16382445.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789490">
                      <a:off x="0" y="0"/>
                      <a:ext cx="2115820" cy="17322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B10260">
        <w:rPr>
          <w:noProof/>
        </w:rPr>
        <mc:AlternateContent>
          <mc:Choice Requires="wps">
            <w:drawing>
              <wp:anchor distT="0" distB="0" distL="114300" distR="114300" simplePos="0" relativeHeight="251658264" behindDoc="0" locked="0" layoutInCell="0" allowOverlap="1" wp14:anchorId="3A3E9A0D" wp14:editId="0EA8C8C1">
                <wp:simplePos x="0" y="0"/>
                <wp:positionH relativeFrom="page">
                  <wp:posOffset>584200</wp:posOffset>
                </wp:positionH>
                <wp:positionV relativeFrom="page">
                  <wp:posOffset>2691130</wp:posOffset>
                </wp:positionV>
                <wp:extent cx="1651000" cy="1347470"/>
                <wp:effectExtent l="0" t="0" r="0" b="24130"/>
                <wp:wrapTight wrapText="bothSides">
                  <wp:wrapPolygon edited="0">
                    <wp:start x="332" y="0"/>
                    <wp:lineTo x="332" y="21580"/>
                    <wp:lineTo x="20935" y="21580"/>
                    <wp:lineTo x="20935" y="0"/>
                    <wp:lineTo x="332" y="0"/>
                  </wp:wrapPolygon>
                </wp:wrapTight>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5A3257" w14:textId="77777777" w:rsidR="00766CF8" w:rsidRDefault="00766CF8" w:rsidP="0020313C">
                            <w:pPr>
                              <w:pStyle w:val="Heading1"/>
                              <w:jc w:val="center"/>
                            </w:pPr>
                            <w:r>
                              <w:t>3 R’S OF 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46pt;margin-top:211.9pt;width:130pt;height:106.1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" o:allowincell="f" filled="f" stroked="f">
                <v:textbox inset=",0,,0">
                  <w:txbxContent>
                    <w:p w14:paraId="525A3257" w14:textId="77777777" w:rsidR="00766CF8" w:rsidRDefault="00766CF8" w:rsidP="0020313C">
                      <w:pPr>
                        <w:pStyle w:val="Heading1"/>
                        <w:jc w:val="center"/>
                      </w:pPr>
                      <w:r>
                        <w:t>3 R’S OF PE-</w:t>
                      </w:r>
                    </w:p>
                  </w:txbxContent>
                </v:textbox>
                <w10:wrap type="tight" anchorx="page" anchory="page"/>
              </v:shape>
            </w:pict>
          </mc:Fallback>
        </mc:AlternateContent>
      </w:r>
    </w:p>
    <w:sectPr w:rsidR="00B93B71" w:rsidRPr="005B2D7C" w:rsidSect="00B93B71">
      <w:headerReference w:type="default" r:id="rId15"/>
      <w:headerReference w:type="first" r:id="rId16"/>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7C2D2" w14:textId="77777777" w:rsidR="002F50A7" w:rsidRDefault="002F50A7">
      <w:r>
        <w:separator/>
      </w:r>
    </w:p>
  </w:endnote>
  <w:endnote w:type="continuationSeparator" w:id="0">
    <w:p w14:paraId="28215ADD" w14:textId="77777777" w:rsidR="002F50A7" w:rsidRDefault="002F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rbel">
    <w:panose1 w:val="020B0503020204020204"/>
    <w:charset w:val="00"/>
    <w:family w:val="auto"/>
    <w:pitch w:val="variable"/>
    <w:sig w:usb0="A00002EF" w:usb1="4000A44B" w:usb2="00000000" w:usb3="00000000" w:csb0="0000019F" w:csb1="00000000"/>
  </w:font>
  <w:font w:name="ＭＳ Ｐゴシック">
    <w:charset w:val="4E"/>
    <w:family w:val="auto"/>
    <w:pitch w:val="variable"/>
    <w:sig w:usb0="E00002FF" w:usb1="6AC7FDFB" w:usb2="00000012" w:usb3="00000000" w:csb0="0002009F" w:csb1="00000000"/>
  </w:font>
  <w:font w:name="Haettenschweiler">
    <w:panose1 w:val="020B070604090206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Papyrus">
    <w:panose1 w:val="020B0602040200020303"/>
    <w:charset w:val="00"/>
    <w:family w:val="auto"/>
    <w:pitch w:val="variable"/>
    <w:sig w:usb0="80000063" w:usb1="00000040" w:usb2="00000000" w:usb3="00000000" w:csb0="00000061"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D78B7" w14:textId="77777777" w:rsidR="002F50A7" w:rsidRDefault="002F50A7">
      <w:r>
        <w:separator/>
      </w:r>
    </w:p>
  </w:footnote>
  <w:footnote w:type="continuationSeparator" w:id="0">
    <w:p w14:paraId="00F71782" w14:textId="77777777" w:rsidR="002F50A7" w:rsidRDefault="002F50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884B6" w14:textId="77777777" w:rsidR="00766CF8" w:rsidRDefault="00766CF8">
    <w:pPr>
      <w:pStyle w:val="Header"/>
    </w:pPr>
    <w:r>
      <w:rPr>
        <w:noProof/>
      </w:rPr>
      <mc:AlternateContent>
        <mc:Choice Requires="wps">
          <w:drawing>
            <wp:anchor distT="0" distB="0" distL="114300" distR="114300" simplePos="0" relativeHeight="251658238" behindDoc="0" locked="0" layoutInCell="1" allowOverlap="1" wp14:anchorId="4E275660" wp14:editId="56298B6C">
              <wp:simplePos x="0" y="0"/>
              <wp:positionH relativeFrom="page">
                <wp:posOffset>374650</wp:posOffset>
              </wp:positionH>
              <wp:positionV relativeFrom="page">
                <wp:posOffset>374650</wp:posOffset>
              </wp:positionV>
              <wp:extent cx="9308465" cy="7022465"/>
              <wp:effectExtent l="6350" t="6350" r="0" b="0"/>
              <wp:wrapTight wrapText="bothSides">
                <wp:wrapPolygon edited="0">
                  <wp:start x="-77" y="-191"/>
                  <wp:lineTo x="-77" y="21407"/>
                  <wp:lineTo x="21677" y="21407"/>
                  <wp:lineTo x="21677" y="-191"/>
                  <wp:lineTo x="-77" y="-191"/>
                </wp:wrapPolygon>
              </wp:wrapTight>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8465"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5pt;margin-top:29.5pt;width:732.95pt;height:552.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" fillcolor="#ab1203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6" behindDoc="0" locked="0" layoutInCell="1" allowOverlap="1" wp14:anchorId="12D69351" wp14:editId="4CDE3F2D">
          <wp:simplePos x="5486400" y="8229600"/>
          <wp:positionH relativeFrom="page">
            <wp:posOffset>356870</wp:posOffset>
          </wp:positionH>
          <wp:positionV relativeFrom="page">
            <wp:posOffset>365760</wp:posOffset>
          </wp:positionV>
          <wp:extent cx="7220352" cy="4294208"/>
          <wp:effectExtent l="25400" t="0" r="0" b="0"/>
          <wp:wrapTight wrapText="bothSides">
            <wp:wrapPolygon edited="0">
              <wp:start x="-76" y="0"/>
              <wp:lineTo x="-76" y="5877"/>
              <wp:lineTo x="152" y="6133"/>
              <wp:lineTo x="1824" y="6133"/>
              <wp:lineTo x="1824" y="6516"/>
              <wp:lineTo x="2583" y="8177"/>
              <wp:lineTo x="532" y="8816"/>
              <wp:lineTo x="-76" y="9199"/>
              <wp:lineTo x="-76" y="13798"/>
              <wp:lineTo x="1368" y="14309"/>
              <wp:lineTo x="5319" y="14309"/>
              <wp:lineTo x="5167" y="17248"/>
              <wp:lineTo x="8662" y="18398"/>
              <wp:lineTo x="11170" y="18398"/>
              <wp:lineTo x="10942" y="20442"/>
              <wp:lineTo x="11246" y="21464"/>
              <wp:lineTo x="12158" y="21464"/>
              <wp:lineTo x="12234" y="21464"/>
              <wp:lineTo x="12462" y="20570"/>
              <wp:lineTo x="12310" y="16354"/>
              <wp:lineTo x="13525" y="14309"/>
              <wp:lineTo x="13297" y="12776"/>
              <wp:lineTo x="13145" y="12265"/>
              <wp:lineTo x="18616" y="12265"/>
              <wp:lineTo x="20592" y="11754"/>
              <wp:lineTo x="20288" y="10221"/>
              <wp:lineTo x="20364" y="2044"/>
              <wp:lineTo x="21580" y="383"/>
              <wp:lineTo x="21580" y="0"/>
              <wp:lineTo x="-76" y="0"/>
            </wp:wrapPolygon>
          </wp:wrapTight>
          <wp:docPr id="11" name="Picture 11" descr=":brochure 14:Assets:In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hure 14:Assets:InteriorPaint.png"/>
                  <pic:cNvPicPr>
                    <a:picLocks noChangeAspect="1" noChangeArrowheads="1"/>
                  </pic:cNvPicPr>
                </pic:nvPicPr>
                <pic:blipFill>
                  <a:blip r:embed="rId1"/>
                  <a:srcRect/>
                  <a:stretch>
                    <a:fillRect/>
                  </a:stretch>
                </pic:blipFill>
                <pic:spPr bwMode="auto">
                  <a:xfrm>
                    <a:off x="0" y="0"/>
                    <a:ext cx="7220352" cy="4294208"/>
                  </a:xfrm>
                  <a:prstGeom prst="rect">
                    <a:avLst/>
                  </a:prstGeom>
                  <a:noFill/>
                  <a:ln w="9525">
                    <a:noFill/>
                    <a:miter lim="800000"/>
                    <a:headEnd/>
                    <a:tailEnd/>
                  </a:ln>
                </pic:spPr>
              </pic:pic>
            </a:graphicData>
          </a:graphic>
        </wp:anchor>
      </w:drawing>
    </w:r>
    <w:r>
      <w:rPr>
        <w:noProof/>
      </w:rPr>
      <w:drawing>
        <wp:anchor distT="0" distB="0" distL="118745" distR="118745" simplePos="0" relativeHeight="251658245" behindDoc="0" locked="0" layoutInCell="0" allowOverlap="1" wp14:anchorId="052A7665" wp14:editId="490CBA63">
          <wp:simplePos x="5486400" y="8229600"/>
          <wp:positionH relativeFrom="page">
            <wp:posOffset>368300</wp:posOffset>
          </wp:positionH>
          <wp:positionV relativeFrom="page">
            <wp:posOffset>368300</wp:posOffset>
          </wp:positionV>
          <wp:extent cx="9326880" cy="7039610"/>
          <wp:effectExtent l="25400" t="0" r="0" b="0"/>
          <wp:wrapTight wrapText="bothSides">
            <wp:wrapPolygon edited="0">
              <wp:start x="-59" y="0"/>
              <wp:lineTo x="-59" y="21588"/>
              <wp:lineTo x="21588" y="21588"/>
              <wp:lineTo x="21588" y="0"/>
              <wp:lineTo x="-59" y="0"/>
            </wp:wrapPolygon>
          </wp:wrapTight>
          <wp:docPr id="10" name="Picture 10" descr=":brochure 14:Assets:Interio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 14:Assets:InteriorTexture.png"/>
                  <pic:cNvPicPr>
                    <a:picLocks noChangeAspect="1" noChangeArrowheads="1"/>
                  </pic:cNvPicPr>
                </pic:nvPicPr>
                <pic:blipFill>
                  <a:blip r:embed="rId2"/>
                  <a:srcRect b="310"/>
                  <a:stretch>
                    <a:fillRect/>
                  </a:stretch>
                </pic:blipFill>
                <pic:spPr bwMode="auto">
                  <a:xfrm>
                    <a:off x="0" y="0"/>
                    <a:ext cx="9326880" cy="70396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BD409" w14:textId="77777777" w:rsidR="00766CF8" w:rsidRDefault="00766CF8">
    <w:pPr>
      <w:pStyle w:val="Header"/>
    </w:pPr>
    <w:r>
      <w:rPr>
        <w:noProof/>
      </w:rPr>
      <mc:AlternateContent>
        <mc:Choice Requires="wps">
          <w:drawing>
            <wp:anchor distT="0" distB="0" distL="114300" distR="114300" simplePos="0" relativeHeight="251658234" behindDoc="0" locked="0" layoutInCell="1" allowOverlap="1" wp14:anchorId="08573C90" wp14:editId="15BB1690">
              <wp:simplePos x="0" y="0"/>
              <wp:positionH relativeFrom="page">
                <wp:posOffset>7040880</wp:posOffset>
              </wp:positionH>
              <wp:positionV relativeFrom="page">
                <wp:posOffset>374650</wp:posOffset>
              </wp:positionV>
              <wp:extent cx="2651760" cy="7022465"/>
              <wp:effectExtent l="5080" t="6350" r="0" b="0"/>
              <wp:wrapTight wrapText="bothSides">
                <wp:wrapPolygon edited="0">
                  <wp:start x="-434" y="-553"/>
                  <wp:lineTo x="-434" y="21045"/>
                  <wp:lineTo x="22034" y="21045"/>
                  <wp:lineTo x="22034" y="-553"/>
                  <wp:lineTo x="-434" y="-553"/>
                </wp:wrapPolygon>
              </wp:wrapTight>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4.4pt;margin-top:29.5pt;width:208.8pt;height:552.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" fillcolor="#ab1203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3" behindDoc="0" locked="0" layoutInCell="1" allowOverlap="1" wp14:anchorId="455D5945" wp14:editId="2936866F">
              <wp:simplePos x="0" y="0"/>
              <wp:positionH relativeFrom="page">
                <wp:posOffset>3694430</wp:posOffset>
              </wp:positionH>
              <wp:positionV relativeFrom="page">
                <wp:posOffset>374650</wp:posOffset>
              </wp:positionV>
              <wp:extent cx="2651760" cy="7022465"/>
              <wp:effectExtent l="0" t="6350" r="3810" b="0"/>
              <wp:wrapTight wrapText="bothSides">
                <wp:wrapPolygon edited="0">
                  <wp:start x="-434" y="-553"/>
                  <wp:lineTo x="-434" y="21045"/>
                  <wp:lineTo x="22034" y="21045"/>
                  <wp:lineTo x="22034" y="-553"/>
                  <wp:lineTo x="-434" y="-553"/>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0.9pt;margin-top:29.5pt;width:208.8pt;height:552.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" fillcolor="#ab1203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6" behindDoc="0" locked="0" layoutInCell="1" allowOverlap="1" wp14:anchorId="2BD0060D" wp14:editId="6684DD43">
              <wp:simplePos x="0" y="0"/>
              <wp:positionH relativeFrom="page">
                <wp:posOffset>374650</wp:posOffset>
              </wp:positionH>
              <wp:positionV relativeFrom="page">
                <wp:posOffset>374650</wp:posOffset>
              </wp:positionV>
              <wp:extent cx="2651760" cy="7022465"/>
              <wp:effectExtent l="6350" t="6350" r="0" b="0"/>
              <wp:wrapTight wrapText="bothSides">
                <wp:wrapPolygon edited="0">
                  <wp:start x="-434" y="-553"/>
                  <wp:lineTo x="-434" y="21045"/>
                  <wp:lineTo x="22034" y="21045"/>
                  <wp:lineTo x="22034" y="-553"/>
                  <wp:lineTo x="-434" y="-553"/>
                </wp:wrapPolygon>
              </wp:wrapTight>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9.5pt;margin-top:29.5pt;width:208.8pt;height:552.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" fillcolor="#ab1203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4" behindDoc="0" locked="0" layoutInCell="1" allowOverlap="1" wp14:anchorId="12294A8E" wp14:editId="551DDCB0">
          <wp:simplePos x="0" y="0"/>
          <wp:positionH relativeFrom="page">
            <wp:posOffset>3694430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8" name="Picture 3"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0" behindDoc="0" locked="0" layoutInCell="1" allowOverlap="1" wp14:anchorId="75A82121" wp14:editId="4E0BDCFC">
          <wp:simplePos x="0" y="0"/>
          <wp:positionH relativeFrom="page">
            <wp:posOffset>365760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7" name="Picture 2"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2" behindDoc="0" locked="0" layoutInCell="1" allowOverlap="1" wp14:anchorId="38297BE6" wp14:editId="2A8303EB">
          <wp:simplePos x="0" y="0"/>
          <wp:positionH relativeFrom="page">
            <wp:posOffset>7023100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9" name="Picture 4"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B2E258"/>
    <w:lvl w:ilvl="0">
      <w:start w:val="1"/>
      <w:numFmt w:val="decimal"/>
      <w:lvlText w:val="%1."/>
      <w:lvlJc w:val="left"/>
      <w:pPr>
        <w:tabs>
          <w:tab w:val="num" w:pos="1800"/>
        </w:tabs>
        <w:ind w:left="1800" w:hanging="360"/>
      </w:pPr>
    </w:lvl>
  </w:abstractNum>
  <w:abstractNum w:abstractNumId="1">
    <w:nsid w:val="FFFFFF7D"/>
    <w:multiLevelType w:val="singleLevel"/>
    <w:tmpl w:val="73924678"/>
    <w:lvl w:ilvl="0">
      <w:start w:val="1"/>
      <w:numFmt w:val="decimal"/>
      <w:lvlText w:val="%1."/>
      <w:lvlJc w:val="left"/>
      <w:pPr>
        <w:tabs>
          <w:tab w:val="num" w:pos="1440"/>
        </w:tabs>
        <w:ind w:left="1440" w:hanging="360"/>
      </w:pPr>
    </w:lvl>
  </w:abstractNum>
  <w:abstractNum w:abstractNumId="2">
    <w:nsid w:val="FFFFFF7E"/>
    <w:multiLevelType w:val="singleLevel"/>
    <w:tmpl w:val="0616C69A"/>
    <w:lvl w:ilvl="0">
      <w:start w:val="1"/>
      <w:numFmt w:val="decimal"/>
      <w:lvlText w:val="%1."/>
      <w:lvlJc w:val="left"/>
      <w:pPr>
        <w:tabs>
          <w:tab w:val="num" w:pos="1080"/>
        </w:tabs>
        <w:ind w:left="1080" w:hanging="360"/>
      </w:pPr>
    </w:lvl>
  </w:abstractNum>
  <w:abstractNum w:abstractNumId="3">
    <w:nsid w:val="FFFFFF7F"/>
    <w:multiLevelType w:val="singleLevel"/>
    <w:tmpl w:val="EBC2FB70"/>
    <w:lvl w:ilvl="0">
      <w:start w:val="1"/>
      <w:numFmt w:val="decimal"/>
      <w:lvlText w:val="%1."/>
      <w:lvlJc w:val="left"/>
      <w:pPr>
        <w:tabs>
          <w:tab w:val="num" w:pos="720"/>
        </w:tabs>
        <w:ind w:left="720" w:hanging="360"/>
      </w:pPr>
    </w:lvl>
  </w:abstractNum>
  <w:abstractNum w:abstractNumId="4">
    <w:nsid w:val="FFFFFF80"/>
    <w:multiLevelType w:val="singleLevel"/>
    <w:tmpl w:val="AAE6C3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8274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56B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E0F97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DEBB16"/>
    <w:lvl w:ilvl="0">
      <w:start w:val="1"/>
      <w:numFmt w:val="decimal"/>
      <w:lvlText w:val="%1."/>
      <w:lvlJc w:val="left"/>
      <w:pPr>
        <w:tabs>
          <w:tab w:val="num" w:pos="360"/>
        </w:tabs>
        <w:ind w:left="360" w:hanging="360"/>
      </w:pPr>
    </w:lvl>
  </w:abstractNum>
  <w:abstractNum w:abstractNumId="9">
    <w:nsid w:val="FFFFFF89"/>
    <w:multiLevelType w:val="singleLevel"/>
    <w:tmpl w:val="265AD6C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A63A09"/>
    <w:rsid w:val="000F0439"/>
    <w:rsid w:val="00187C1D"/>
    <w:rsid w:val="0020313C"/>
    <w:rsid w:val="002145A7"/>
    <w:rsid w:val="00252AE4"/>
    <w:rsid w:val="002602EC"/>
    <w:rsid w:val="002F50A7"/>
    <w:rsid w:val="003C20A3"/>
    <w:rsid w:val="004E310B"/>
    <w:rsid w:val="00550A0E"/>
    <w:rsid w:val="0058498B"/>
    <w:rsid w:val="005B2D7C"/>
    <w:rsid w:val="00670F79"/>
    <w:rsid w:val="00676732"/>
    <w:rsid w:val="00723101"/>
    <w:rsid w:val="00766CF8"/>
    <w:rsid w:val="00777EE5"/>
    <w:rsid w:val="00832801"/>
    <w:rsid w:val="008E6701"/>
    <w:rsid w:val="00924282"/>
    <w:rsid w:val="009400CC"/>
    <w:rsid w:val="00972958"/>
    <w:rsid w:val="00A02830"/>
    <w:rsid w:val="00A57196"/>
    <w:rsid w:val="00A63A09"/>
    <w:rsid w:val="00A77EF3"/>
    <w:rsid w:val="00AB20BA"/>
    <w:rsid w:val="00AD6E89"/>
    <w:rsid w:val="00B10260"/>
    <w:rsid w:val="00B51B17"/>
    <w:rsid w:val="00B93B71"/>
    <w:rsid w:val="00BB2CE5"/>
    <w:rsid w:val="00C31171"/>
    <w:rsid w:val="00CE5C98"/>
    <w:rsid w:val="00D34E4E"/>
    <w:rsid w:val="00D83009"/>
    <w:rsid w:val="00DF379F"/>
    <w:rsid w:val="00E93B03"/>
    <w:rsid w:val="00F006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2E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semiHidden/>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rsid w:val="00550A0E"/>
    <w:pPr>
      <w:keepNext/>
      <w:keepLines/>
      <w:outlineLvl w:val="3"/>
    </w:pPr>
    <w:rPr>
      <w:rFonts w:asciiTheme="majorHAnsi" w:eastAsiaTheme="majorEastAsia" w:hAnsiTheme="majorHAnsi" w:cstheme="majorBidi"/>
      <w:b/>
      <w:bCs/>
      <w:color w:val="E51904" w:themeColor="text2"/>
      <w:spacing w:val="-20"/>
      <w:sz w:val="88"/>
      <w:szCs w:val="88"/>
    </w:rPr>
  </w:style>
  <w:style w:type="paragraph" w:styleId="Heading5">
    <w:name w:val="heading 5"/>
    <w:basedOn w:val="Normal"/>
    <w:link w:val="Heading5Char"/>
    <w:rsid w:val="00550A0E"/>
    <w:pPr>
      <w:keepNext/>
      <w:keepLines/>
      <w:outlineLvl w:val="4"/>
    </w:pPr>
    <w:rPr>
      <w:rFonts w:asciiTheme="majorHAnsi" w:eastAsiaTheme="majorEastAsia" w:hAnsiTheme="majorHAnsi" w:cstheme="majorBidi"/>
      <w:color w:val="E51904" w:themeColor="text2"/>
      <w:spacing w:val="-20"/>
      <w:sz w:val="64"/>
      <w:szCs w:val="64"/>
    </w:rPr>
  </w:style>
  <w:style w:type="paragraph" w:styleId="Heading6">
    <w:name w:val="heading 6"/>
    <w:basedOn w:val="Normal"/>
    <w:link w:val="Heading6Char"/>
    <w:rsid w:val="00550A0E"/>
    <w:pPr>
      <w:keepNext/>
      <w:keepLines/>
      <w:outlineLvl w:val="5"/>
    </w:pPr>
    <w:rPr>
      <w:rFonts w:asciiTheme="majorHAnsi" w:eastAsiaTheme="majorEastAsia" w:hAnsiTheme="majorHAnsi" w:cstheme="majorBidi"/>
      <w:b/>
      <w:bCs/>
      <w:color w:val="E51904" w:themeColor="text2"/>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A96"/>
    <w:pPr>
      <w:tabs>
        <w:tab w:val="center" w:pos="4320"/>
        <w:tab w:val="right" w:pos="8640"/>
      </w:tabs>
    </w:pPr>
  </w:style>
  <w:style w:type="character" w:customStyle="1" w:styleId="HeaderChar">
    <w:name w:val="Header Char"/>
    <w:basedOn w:val="DefaultParagraphFont"/>
    <w:link w:val="Header"/>
    <w:uiPriority w:val="99"/>
    <w:rsid w:val="00052A96"/>
  </w:style>
  <w:style w:type="paragraph" w:styleId="Footer">
    <w:name w:val="footer"/>
    <w:basedOn w:val="Normal"/>
    <w:link w:val="FooterChar"/>
    <w:uiPriority w:val="99"/>
    <w:unhideWhenUsed/>
    <w:rsid w:val="00052A96"/>
    <w:pPr>
      <w:tabs>
        <w:tab w:val="center" w:pos="4320"/>
        <w:tab w:val="right" w:pos="8640"/>
      </w:tabs>
    </w:pPr>
  </w:style>
  <w:style w:type="character" w:customStyle="1" w:styleId="FooterChar">
    <w:name w:val="Footer Char"/>
    <w:basedOn w:val="DefaultParagraphFont"/>
    <w:link w:val="Footer"/>
    <w:uiPriority w:val="99"/>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semiHidden/>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sz w:val="22"/>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sz w:val="22"/>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character" w:customStyle="1" w:styleId="Heading4Char">
    <w:name w:val="Heading 4 Char"/>
    <w:basedOn w:val="DefaultParagraphFont"/>
    <w:link w:val="Heading4"/>
    <w:rsid w:val="00550A0E"/>
    <w:rPr>
      <w:rFonts w:asciiTheme="majorHAnsi" w:eastAsiaTheme="majorEastAsia" w:hAnsiTheme="majorHAnsi" w:cstheme="majorBidi"/>
      <w:b/>
      <w:bCs/>
      <w:color w:val="E51904" w:themeColor="text2"/>
      <w:spacing w:val="-20"/>
      <w:sz w:val="88"/>
      <w:szCs w:val="88"/>
    </w:rPr>
  </w:style>
  <w:style w:type="character" w:customStyle="1" w:styleId="Heading5Char">
    <w:name w:val="Heading 5 Char"/>
    <w:basedOn w:val="DefaultParagraphFont"/>
    <w:link w:val="Heading5"/>
    <w:rsid w:val="00550A0E"/>
    <w:rPr>
      <w:rFonts w:asciiTheme="majorHAnsi" w:eastAsiaTheme="majorEastAsia" w:hAnsiTheme="majorHAnsi" w:cstheme="majorBidi"/>
      <w:color w:val="E51904" w:themeColor="text2"/>
      <w:spacing w:val="-20"/>
      <w:sz w:val="64"/>
      <w:szCs w:val="64"/>
    </w:rPr>
  </w:style>
  <w:style w:type="character" w:customStyle="1" w:styleId="Heading6Char">
    <w:name w:val="Heading 6 Char"/>
    <w:basedOn w:val="DefaultParagraphFont"/>
    <w:link w:val="Heading6"/>
    <w:rsid w:val="00550A0E"/>
    <w:rPr>
      <w:rFonts w:asciiTheme="majorHAnsi" w:eastAsiaTheme="majorEastAsia" w:hAnsiTheme="majorHAnsi" w:cstheme="majorBidi"/>
      <w:b/>
      <w:bCs/>
      <w:color w:val="E51904" w:themeColor="text2"/>
      <w:spacing w:val="-20"/>
      <w:sz w:val="40"/>
      <w:szCs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semiHidden/>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rsid w:val="00550A0E"/>
    <w:pPr>
      <w:keepNext/>
      <w:keepLines/>
      <w:outlineLvl w:val="3"/>
    </w:pPr>
    <w:rPr>
      <w:rFonts w:asciiTheme="majorHAnsi" w:eastAsiaTheme="majorEastAsia" w:hAnsiTheme="majorHAnsi" w:cstheme="majorBidi"/>
      <w:b/>
      <w:bCs/>
      <w:color w:val="E51904" w:themeColor="text2"/>
      <w:spacing w:val="-20"/>
      <w:sz w:val="88"/>
      <w:szCs w:val="88"/>
    </w:rPr>
  </w:style>
  <w:style w:type="paragraph" w:styleId="Heading5">
    <w:name w:val="heading 5"/>
    <w:basedOn w:val="Normal"/>
    <w:link w:val="Heading5Char"/>
    <w:rsid w:val="00550A0E"/>
    <w:pPr>
      <w:keepNext/>
      <w:keepLines/>
      <w:outlineLvl w:val="4"/>
    </w:pPr>
    <w:rPr>
      <w:rFonts w:asciiTheme="majorHAnsi" w:eastAsiaTheme="majorEastAsia" w:hAnsiTheme="majorHAnsi" w:cstheme="majorBidi"/>
      <w:color w:val="E51904" w:themeColor="text2"/>
      <w:spacing w:val="-20"/>
      <w:sz w:val="64"/>
      <w:szCs w:val="64"/>
    </w:rPr>
  </w:style>
  <w:style w:type="paragraph" w:styleId="Heading6">
    <w:name w:val="heading 6"/>
    <w:basedOn w:val="Normal"/>
    <w:link w:val="Heading6Char"/>
    <w:rsid w:val="00550A0E"/>
    <w:pPr>
      <w:keepNext/>
      <w:keepLines/>
      <w:outlineLvl w:val="5"/>
    </w:pPr>
    <w:rPr>
      <w:rFonts w:asciiTheme="majorHAnsi" w:eastAsiaTheme="majorEastAsia" w:hAnsiTheme="majorHAnsi" w:cstheme="majorBidi"/>
      <w:b/>
      <w:bCs/>
      <w:color w:val="E51904" w:themeColor="text2"/>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A96"/>
    <w:pPr>
      <w:tabs>
        <w:tab w:val="center" w:pos="4320"/>
        <w:tab w:val="right" w:pos="8640"/>
      </w:tabs>
    </w:pPr>
  </w:style>
  <w:style w:type="character" w:customStyle="1" w:styleId="HeaderChar">
    <w:name w:val="Header Char"/>
    <w:basedOn w:val="DefaultParagraphFont"/>
    <w:link w:val="Header"/>
    <w:uiPriority w:val="99"/>
    <w:rsid w:val="00052A96"/>
  </w:style>
  <w:style w:type="paragraph" w:styleId="Footer">
    <w:name w:val="footer"/>
    <w:basedOn w:val="Normal"/>
    <w:link w:val="FooterChar"/>
    <w:uiPriority w:val="99"/>
    <w:unhideWhenUsed/>
    <w:rsid w:val="00052A96"/>
    <w:pPr>
      <w:tabs>
        <w:tab w:val="center" w:pos="4320"/>
        <w:tab w:val="right" w:pos="8640"/>
      </w:tabs>
    </w:pPr>
  </w:style>
  <w:style w:type="character" w:customStyle="1" w:styleId="FooterChar">
    <w:name w:val="Footer Char"/>
    <w:basedOn w:val="DefaultParagraphFont"/>
    <w:link w:val="Footer"/>
    <w:uiPriority w:val="99"/>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semiHidden/>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sz w:val="22"/>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sz w:val="22"/>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character" w:customStyle="1" w:styleId="Heading4Char">
    <w:name w:val="Heading 4 Char"/>
    <w:basedOn w:val="DefaultParagraphFont"/>
    <w:link w:val="Heading4"/>
    <w:rsid w:val="00550A0E"/>
    <w:rPr>
      <w:rFonts w:asciiTheme="majorHAnsi" w:eastAsiaTheme="majorEastAsia" w:hAnsiTheme="majorHAnsi" w:cstheme="majorBidi"/>
      <w:b/>
      <w:bCs/>
      <w:color w:val="E51904" w:themeColor="text2"/>
      <w:spacing w:val="-20"/>
      <w:sz w:val="88"/>
      <w:szCs w:val="88"/>
    </w:rPr>
  </w:style>
  <w:style w:type="character" w:customStyle="1" w:styleId="Heading5Char">
    <w:name w:val="Heading 5 Char"/>
    <w:basedOn w:val="DefaultParagraphFont"/>
    <w:link w:val="Heading5"/>
    <w:rsid w:val="00550A0E"/>
    <w:rPr>
      <w:rFonts w:asciiTheme="majorHAnsi" w:eastAsiaTheme="majorEastAsia" w:hAnsiTheme="majorHAnsi" w:cstheme="majorBidi"/>
      <w:color w:val="E51904" w:themeColor="text2"/>
      <w:spacing w:val="-20"/>
      <w:sz w:val="64"/>
      <w:szCs w:val="64"/>
    </w:rPr>
  </w:style>
  <w:style w:type="character" w:customStyle="1" w:styleId="Heading6Char">
    <w:name w:val="Heading 6 Char"/>
    <w:basedOn w:val="DefaultParagraphFont"/>
    <w:link w:val="Heading6"/>
    <w:rsid w:val="00550A0E"/>
    <w:rPr>
      <w:rFonts w:asciiTheme="majorHAnsi" w:eastAsiaTheme="majorEastAsia" w:hAnsiTheme="majorHAnsi" w:cstheme="majorBidi"/>
      <w:b/>
      <w:bCs/>
      <w:color w:val="E51904" w:themeColor="text2"/>
      <w:spacing w:val="-2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ide%20Trifold%20Brochure.dotx" TargetMode="External"/></Relationships>
</file>

<file path=word/theme/theme1.xml><?xml version="1.0" encoding="utf-8"?>
<a:theme xmlns:a="http://schemas.openxmlformats.org/drawingml/2006/main" name="Office Theme">
  <a:themeElements>
    <a:clrScheme name="Ride Trifold Brochure">
      <a:dk1>
        <a:sysClr val="windowText" lastClr="000000"/>
      </a:dk1>
      <a:lt1>
        <a:sysClr val="window" lastClr="FFFFFF"/>
      </a:lt1>
      <a:dk2>
        <a:srgbClr val="E51904"/>
      </a:dk2>
      <a:lt2>
        <a:srgbClr val="CBC7B6"/>
      </a:lt2>
      <a:accent1>
        <a:srgbClr val="A9C3C5"/>
      </a:accent1>
      <a:accent2>
        <a:srgbClr val="F78205"/>
      </a:accent2>
      <a:accent3>
        <a:srgbClr val="F7BB05"/>
      </a:accent3>
      <a:accent4>
        <a:srgbClr val="96CC2D"/>
      </a:accent4>
      <a:accent5>
        <a:srgbClr val="3DCFC3"/>
      </a:accent5>
      <a:accent6>
        <a:srgbClr val="2280EA"/>
      </a:accent6>
      <a:hlink>
        <a:srgbClr val="BC951E"/>
      </a:hlink>
      <a:folHlink>
        <a:srgbClr val="A9C3C5"/>
      </a:folHlink>
    </a:clrScheme>
    <a:fontScheme name="Ride Trifold Brochure">
      <a:majorFont>
        <a:latin typeface="Haettenschweiler"/>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Ride Trifold Brochure.dotx</Template>
  <TotalTime>83</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Centura Schools</dc:creator>
  <cp:keywords/>
  <dc:description/>
  <cp:lastModifiedBy>Centura Schools</cp:lastModifiedBy>
  <cp:revision>4</cp:revision>
  <dcterms:created xsi:type="dcterms:W3CDTF">2013-08-06T15:20:00Z</dcterms:created>
  <dcterms:modified xsi:type="dcterms:W3CDTF">2013-08-09T20:52:00Z</dcterms:modified>
  <cp:category/>
</cp:coreProperties>
</file>